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652F7" w14:textId="559867D6" w:rsidR="005C0BE6" w:rsidRPr="005C0BE6" w:rsidRDefault="005C0BE6" w:rsidP="005C0BE6">
      <w:pPr>
        <w:jc w:val="center"/>
        <w:rPr>
          <w:rFonts w:ascii="Arial" w:hAnsi="Arial" w:cs="Arial"/>
          <w:b/>
          <w:bCs/>
          <w:sz w:val="20"/>
        </w:rPr>
      </w:pPr>
      <w:r w:rsidRPr="005C0BE6">
        <w:rPr>
          <w:rFonts w:ascii="Arial" w:hAnsi="Arial" w:cs="Arial"/>
          <w:b/>
          <w:bCs/>
          <w:sz w:val="20"/>
        </w:rPr>
        <w:t xml:space="preserve">Send completed form to </w:t>
      </w:r>
      <w:r w:rsidR="006E1494">
        <w:rPr>
          <w:rFonts w:ascii="Arial" w:hAnsi="Arial" w:cs="Arial"/>
          <w:b/>
          <w:bCs/>
          <w:sz w:val="20"/>
        </w:rPr>
        <w:t xml:space="preserve">the </w:t>
      </w:r>
      <w:r w:rsidRPr="005C0BE6">
        <w:rPr>
          <w:rFonts w:ascii="Arial" w:hAnsi="Arial" w:cs="Arial"/>
          <w:b/>
          <w:bCs/>
          <w:sz w:val="20"/>
        </w:rPr>
        <w:t>Product Complaints Team within one (1) business day of awareness.</w:t>
      </w:r>
    </w:p>
    <w:p w14:paraId="0D79BC1A" w14:textId="0ED48940" w:rsidR="005C0BE6" w:rsidRPr="005F1FEC" w:rsidRDefault="005C0BE6" w:rsidP="005C0BE6">
      <w:pPr>
        <w:spacing w:after="120"/>
        <w:jc w:val="center"/>
        <w:rPr>
          <w:rFonts w:ascii="Arial" w:hAnsi="Arial" w:cs="Arial"/>
          <w:sz w:val="20"/>
        </w:rPr>
      </w:pPr>
      <w:r w:rsidRPr="005F1FEC">
        <w:rPr>
          <w:rFonts w:ascii="Arial" w:hAnsi="Arial" w:cs="Arial"/>
          <w:sz w:val="20"/>
        </w:rPr>
        <w:t xml:space="preserve">Email </w:t>
      </w:r>
      <w:r w:rsidR="006E1494" w:rsidRPr="005F1FEC">
        <w:rPr>
          <w:rFonts w:ascii="Arial" w:hAnsi="Arial" w:cs="Arial"/>
          <w:sz w:val="20"/>
        </w:rPr>
        <w:t xml:space="preserve">the </w:t>
      </w:r>
      <w:r w:rsidRPr="005F1FEC">
        <w:rPr>
          <w:rFonts w:ascii="Arial" w:hAnsi="Arial" w:cs="Arial"/>
          <w:sz w:val="20"/>
        </w:rPr>
        <w:t xml:space="preserve">completed form to </w:t>
      </w:r>
      <w:hyperlink r:id="rId11" w:history="1">
        <w:r w:rsidRPr="005F1FEC">
          <w:rPr>
            <w:rStyle w:val="Hyperlink"/>
            <w:rFonts w:ascii="Arial" w:hAnsi="Arial" w:cs="Arial"/>
            <w:sz w:val="20"/>
          </w:rPr>
          <w:t>productcomplaint@alfasigma.com</w:t>
        </w:r>
      </w:hyperlink>
      <w:r w:rsidRPr="005F1FEC">
        <w:rPr>
          <w:rFonts w:ascii="Arial" w:hAnsi="Arial" w:cs="Arial"/>
          <w:sz w:val="20"/>
        </w:rPr>
        <w:t>.</w:t>
      </w: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58" w:type="dxa"/>
          <w:bottom w:w="43" w:type="dxa"/>
          <w:right w:w="58" w:type="dxa"/>
        </w:tblCellMar>
        <w:tblLook w:val="0000" w:firstRow="0" w:lastRow="0" w:firstColumn="0" w:lastColumn="0" w:noHBand="0" w:noVBand="0"/>
      </w:tblPr>
      <w:tblGrid>
        <w:gridCol w:w="3233"/>
        <w:gridCol w:w="180"/>
        <w:gridCol w:w="1080"/>
        <w:gridCol w:w="722"/>
        <w:gridCol w:w="990"/>
        <w:gridCol w:w="538"/>
        <w:gridCol w:w="1529"/>
        <w:gridCol w:w="2253"/>
      </w:tblGrid>
      <w:tr w:rsidR="005C0BE6" w:rsidRPr="005F1FEC" w14:paraId="30ECB1DD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610A53A0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Date of initial complaint reported:</w:t>
            </w:r>
          </w:p>
        </w:tc>
        <w:tc>
          <w:tcPr>
            <w:tcW w:w="5310" w:type="dxa"/>
            <w:gridSpan w:val="4"/>
            <w:vAlign w:val="center"/>
          </w:tcPr>
          <w:p w14:paraId="643719FC" w14:textId="49214271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="00CA3F5C">
              <w:rPr>
                <w:rFonts w:ascii="Arial" w:hAnsi="Arial" w:cs="Arial"/>
              </w:rPr>
              <w:t> </w:t>
            </w:r>
            <w:r w:rsidR="00CA3F5C">
              <w:rPr>
                <w:rFonts w:ascii="Arial" w:hAnsi="Arial" w:cs="Arial"/>
              </w:rPr>
              <w:t> </w:t>
            </w:r>
            <w:r w:rsidR="00CA3F5C">
              <w:rPr>
                <w:rFonts w:ascii="Arial" w:hAnsi="Arial" w:cs="Arial"/>
              </w:rPr>
              <w:t> </w:t>
            </w:r>
            <w:r w:rsidR="00CA3F5C">
              <w:rPr>
                <w:rFonts w:ascii="Arial" w:hAnsi="Arial" w:cs="Arial"/>
              </w:rPr>
              <w:t> </w:t>
            </w:r>
            <w:r w:rsidR="00CA3F5C">
              <w:rPr>
                <w:rFonts w:ascii="Arial" w:hAnsi="Arial" w:cs="Arial"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5C0BE6" w:rsidRPr="005F1FEC" w14:paraId="4AACDE1D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0370328C" w14:textId="7BD1F2FA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Date complaint received:</w:t>
            </w:r>
          </w:p>
        </w:tc>
        <w:tc>
          <w:tcPr>
            <w:tcW w:w="5310" w:type="dxa"/>
            <w:gridSpan w:val="4"/>
            <w:vAlign w:val="center"/>
          </w:tcPr>
          <w:p w14:paraId="024FCE60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7B311B20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64D1E2F1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Receiving person’s full name:</w:t>
            </w:r>
          </w:p>
        </w:tc>
        <w:tc>
          <w:tcPr>
            <w:tcW w:w="5310" w:type="dxa"/>
            <w:gridSpan w:val="4"/>
            <w:vAlign w:val="center"/>
          </w:tcPr>
          <w:p w14:paraId="62FC1150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12FCE5F9" w14:textId="77777777" w:rsidTr="005C0BE6">
        <w:trPr>
          <w:trHeight w:val="288"/>
        </w:trPr>
        <w:tc>
          <w:tcPr>
            <w:tcW w:w="5215" w:type="dxa"/>
            <w:gridSpan w:val="4"/>
          </w:tcPr>
          <w:p w14:paraId="25EA9E80" w14:textId="77777777" w:rsidR="005C0BE6" w:rsidRPr="005F1FEC" w:rsidDel="00E61BD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Receiving person’s organization (Vendor Name):</w:t>
            </w:r>
          </w:p>
        </w:tc>
        <w:tc>
          <w:tcPr>
            <w:tcW w:w="5310" w:type="dxa"/>
            <w:gridSpan w:val="4"/>
            <w:vAlign w:val="center"/>
          </w:tcPr>
          <w:p w14:paraId="34CF625A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2CEBC9B0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0B0F3BAE" w14:textId="7A2BE54B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Receiving person’s phone number:</w:t>
            </w:r>
          </w:p>
        </w:tc>
        <w:tc>
          <w:tcPr>
            <w:tcW w:w="5310" w:type="dxa"/>
            <w:gridSpan w:val="4"/>
            <w:vAlign w:val="center"/>
          </w:tcPr>
          <w:p w14:paraId="62713ADB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62B4FFEB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6CA52E84" w14:textId="3C509E34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Receiving person’s email address:</w:t>
            </w:r>
          </w:p>
        </w:tc>
        <w:tc>
          <w:tcPr>
            <w:tcW w:w="5310" w:type="dxa"/>
            <w:gridSpan w:val="4"/>
            <w:vAlign w:val="center"/>
          </w:tcPr>
          <w:p w14:paraId="17F66608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2350D0BE" w14:textId="77777777" w:rsidTr="005C0BE6">
        <w:trPr>
          <w:trHeight w:val="288"/>
        </w:trPr>
        <w:tc>
          <w:tcPr>
            <w:tcW w:w="5215" w:type="dxa"/>
            <w:gridSpan w:val="4"/>
          </w:tcPr>
          <w:p w14:paraId="54CAD15B" w14:textId="77777777" w:rsidR="005C0BE6" w:rsidRPr="005F1FEC" w:rsidDel="004706F8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Vendor ID Number (assigned tracking number):</w:t>
            </w:r>
          </w:p>
        </w:tc>
        <w:tc>
          <w:tcPr>
            <w:tcW w:w="5310" w:type="dxa"/>
            <w:gridSpan w:val="4"/>
          </w:tcPr>
          <w:p w14:paraId="03CE7AFC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6F741D9A" w14:textId="77777777" w:rsidTr="005C0BE6">
        <w:trPr>
          <w:trHeight w:val="288"/>
        </w:trPr>
        <w:tc>
          <w:tcPr>
            <w:tcW w:w="6205" w:type="dxa"/>
            <w:gridSpan w:val="5"/>
          </w:tcPr>
          <w:p w14:paraId="6E64CF87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Product Type: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Commercial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Clinical Trial Material*</w:t>
            </w:r>
          </w:p>
        </w:tc>
        <w:tc>
          <w:tcPr>
            <w:tcW w:w="4320" w:type="dxa"/>
            <w:gridSpan w:val="3"/>
          </w:tcPr>
          <w:p w14:paraId="2C7A6B53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Study #</w:t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or</w:t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N/A: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2BFF6313" w14:textId="77777777" w:rsidTr="005C0BE6">
        <w:trPr>
          <w:trHeight w:val="288"/>
        </w:trPr>
        <w:tc>
          <w:tcPr>
            <w:tcW w:w="10525" w:type="dxa"/>
            <w:gridSpan w:val="8"/>
            <w:vAlign w:val="center"/>
          </w:tcPr>
          <w:p w14:paraId="54A07D9A" w14:textId="0A071CA8" w:rsidR="005C0BE6" w:rsidRPr="005F1FEC" w:rsidRDefault="005C0BE6" w:rsidP="00014F9A">
            <w:pPr>
              <w:pStyle w:val="TableContent"/>
              <w:rPr>
                <w:rFonts w:ascii="Arial" w:hAnsi="Arial" w:cs="Arial"/>
                <w:b/>
                <w:bCs w:val="0"/>
                <w:sz w:val="19"/>
                <w:szCs w:val="19"/>
              </w:rPr>
            </w:pPr>
            <w:r w:rsidRPr="005F1FEC">
              <w:rPr>
                <w:rFonts w:ascii="Arial" w:hAnsi="Arial" w:cs="Arial"/>
                <w:b/>
                <w:bCs w:val="0"/>
                <w:sz w:val="19"/>
                <w:szCs w:val="19"/>
              </w:rPr>
              <w:t>*If product type is Clinical Trial Material, please report the product complaint to the Clinical Investigator.</w:t>
            </w:r>
          </w:p>
        </w:tc>
      </w:tr>
      <w:tr w:rsidR="005C0BE6" w:rsidRPr="005F1FEC" w14:paraId="24559EBA" w14:textId="77777777" w:rsidTr="005C0BE6">
        <w:trPr>
          <w:trHeight w:val="288"/>
        </w:trPr>
        <w:tc>
          <w:tcPr>
            <w:tcW w:w="10525" w:type="dxa"/>
            <w:gridSpan w:val="8"/>
          </w:tcPr>
          <w:p w14:paraId="4285DBFF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Product Source: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Prescription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Physician Sample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Other, specify: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790386F4" w14:textId="77777777" w:rsidTr="005C0BE6">
        <w:trPr>
          <w:trHeight w:val="288"/>
        </w:trPr>
        <w:tc>
          <w:tcPr>
            <w:tcW w:w="6743" w:type="dxa"/>
            <w:gridSpan w:val="6"/>
          </w:tcPr>
          <w:p w14:paraId="03B71E4A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Product Name: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  <w:bCs w:val="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  <w:bCs w:val="0"/>
              </w:rPr>
            </w:r>
            <w:r w:rsidRPr="005F1FEC">
              <w:rPr>
                <w:rFonts w:ascii="Arial" w:hAnsi="Arial" w:cs="Arial"/>
                <w:bCs w:val="0"/>
              </w:rPr>
              <w:fldChar w:fldCharType="separate"/>
            </w:r>
            <w:r w:rsidRPr="005F1FEC">
              <w:rPr>
                <w:rFonts w:ascii="Arial" w:hAnsi="Arial" w:cs="Arial"/>
                <w:bCs w:val="0"/>
                <w:noProof/>
              </w:rPr>
              <w:t> </w:t>
            </w:r>
            <w:r w:rsidRPr="005F1FEC">
              <w:rPr>
                <w:rFonts w:ascii="Arial" w:hAnsi="Arial" w:cs="Arial"/>
                <w:bCs w:val="0"/>
                <w:noProof/>
              </w:rPr>
              <w:t> </w:t>
            </w:r>
            <w:r w:rsidRPr="005F1FEC">
              <w:rPr>
                <w:rFonts w:ascii="Arial" w:hAnsi="Arial" w:cs="Arial"/>
                <w:bCs w:val="0"/>
                <w:noProof/>
              </w:rPr>
              <w:t> </w:t>
            </w:r>
            <w:r w:rsidRPr="005F1FEC">
              <w:rPr>
                <w:rFonts w:ascii="Arial" w:hAnsi="Arial" w:cs="Arial"/>
                <w:bCs w:val="0"/>
                <w:noProof/>
              </w:rPr>
              <w:t> </w:t>
            </w:r>
            <w:r w:rsidRPr="005F1FEC">
              <w:rPr>
                <w:rFonts w:ascii="Arial" w:hAnsi="Arial" w:cs="Arial"/>
                <w:bCs w:val="0"/>
                <w:noProof/>
              </w:rPr>
              <w:t> </w:t>
            </w:r>
            <w:r w:rsidRPr="005F1FEC">
              <w:rPr>
                <w:rFonts w:ascii="Arial" w:hAnsi="Arial" w:cs="Arial"/>
                <w:bCs w:val="0"/>
              </w:rPr>
              <w:fldChar w:fldCharType="end"/>
            </w:r>
          </w:p>
        </w:tc>
        <w:tc>
          <w:tcPr>
            <w:tcW w:w="3782" w:type="dxa"/>
            <w:gridSpan w:val="2"/>
          </w:tcPr>
          <w:p w14:paraId="2311B2C2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Expiration Date: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07D69114" w14:textId="77777777" w:rsidTr="005C0BE6">
        <w:trPr>
          <w:trHeight w:val="288"/>
        </w:trPr>
        <w:tc>
          <w:tcPr>
            <w:tcW w:w="3413" w:type="dxa"/>
            <w:gridSpan w:val="2"/>
          </w:tcPr>
          <w:p w14:paraId="175D2D9D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Dosage Strength: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30" w:type="dxa"/>
            <w:gridSpan w:val="4"/>
          </w:tcPr>
          <w:p w14:paraId="6CAB93F5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 xml:space="preserve">Dosage Form: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782" w:type="dxa"/>
            <w:gridSpan w:val="2"/>
          </w:tcPr>
          <w:p w14:paraId="0D58197D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 xml:space="preserve">Product Quantity: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30F74AB9" w14:textId="77777777" w:rsidTr="005C0BE6">
        <w:trPr>
          <w:trHeight w:val="288"/>
        </w:trPr>
        <w:tc>
          <w:tcPr>
            <w:tcW w:w="4493" w:type="dxa"/>
            <w:gridSpan w:val="3"/>
          </w:tcPr>
          <w:p w14:paraId="4D885660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proofErr w:type="gramStart"/>
            <w:r w:rsidRPr="005F1FEC">
              <w:rPr>
                <w:rFonts w:ascii="Arial" w:hAnsi="Arial" w:cs="Arial"/>
                <w:b/>
                <w:bCs w:val="0"/>
              </w:rPr>
              <w:t>Lot #/</w:t>
            </w:r>
            <w:proofErr w:type="gramEnd"/>
            <w:r w:rsidRPr="005F1FEC">
              <w:rPr>
                <w:rFonts w:ascii="Arial" w:hAnsi="Arial" w:cs="Arial"/>
                <w:b/>
                <w:bCs w:val="0"/>
              </w:rPr>
              <w:t>CTM Bottle #: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32" w:type="dxa"/>
            <w:gridSpan w:val="5"/>
          </w:tcPr>
          <w:p w14:paraId="02667DDD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 xml:space="preserve">Product Serialization #: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4593ECE5" w14:textId="77777777" w:rsidTr="005C0BE6">
        <w:trPr>
          <w:trHeight w:val="288"/>
        </w:trPr>
        <w:tc>
          <w:tcPr>
            <w:tcW w:w="4493" w:type="dxa"/>
            <w:gridSpan w:val="3"/>
          </w:tcPr>
          <w:p w14:paraId="19FA60F8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 xml:space="preserve">NDC #: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32" w:type="dxa"/>
            <w:gridSpan w:val="5"/>
          </w:tcPr>
          <w:p w14:paraId="3566D8B2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Product available for return?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 xml:space="preserve">Yes </w:t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No</w:t>
            </w:r>
          </w:p>
        </w:tc>
      </w:tr>
      <w:tr w:rsidR="005C0BE6" w:rsidRPr="005F1FEC" w14:paraId="1A2B5C79" w14:textId="77777777" w:rsidTr="005C0BE6">
        <w:trPr>
          <w:trHeight w:val="576"/>
        </w:trPr>
        <w:tc>
          <w:tcPr>
            <w:tcW w:w="10525" w:type="dxa"/>
            <w:gridSpan w:val="8"/>
            <w:tcBorders>
              <w:bottom w:val="single" w:sz="4" w:space="0" w:color="auto"/>
            </w:tcBorders>
          </w:tcPr>
          <w:p w14:paraId="56F3EAED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 xml:space="preserve">Description of </w:t>
            </w:r>
            <w:proofErr w:type="gramStart"/>
            <w:r w:rsidRPr="005F1FEC">
              <w:rPr>
                <w:rFonts w:ascii="Arial" w:hAnsi="Arial" w:cs="Arial"/>
                <w:b/>
                <w:bCs w:val="0"/>
              </w:rPr>
              <w:t>complaint</w:t>
            </w:r>
            <w:proofErr w:type="gramEnd"/>
            <w:r w:rsidRPr="005F1FEC">
              <w:rPr>
                <w:rFonts w:ascii="Arial" w:hAnsi="Arial" w:cs="Arial"/>
                <w:b/>
                <w:bCs w:val="0"/>
              </w:rPr>
              <w:t xml:space="preserve"> </w:t>
            </w:r>
            <w:proofErr w:type="gramStart"/>
            <w:r w:rsidRPr="005F1FEC">
              <w:rPr>
                <w:rFonts w:ascii="Arial" w:hAnsi="Arial" w:cs="Arial"/>
                <w:b/>
                <w:bCs w:val="0"/>
              </w:rPr>
              <w:t>with</w:t>
            </w:r>
            <w:proofErr w:type="gramEnd"/>
            <w:r w:rsidRPr="005F1FEC">
              <w:rPr>
                <w:rFonts w:ascii="Arial" w:hAnsi="Arial" w:cs="Arial"/>
                <w:b/>
                <w:bCs w:val="0"/>
              </w:rPr>
              <w:t xml:space="preserve"> product </w:t>
            </w:r>
            <w:proofErr w:type="gramStart"/>
            <w:r w:rsidRPr="005F1FEC">
              <w:rPr>
                <w:rFonts w:ascii="Arial" w:hAnsi="Arial" w:cs="Arial"/>
                <w:b/>
                <w:bCs w:val="0"/>
              </w:rPr>
              <w:t>issue</w:t>
            </w:r>
            <w:proofErr w:type="gramEnd"/>
            <w:r w:rsidRPr="005F1FEC">
              <w:rPr>
                <w:rFonts w:ascii="Arial" w:hAnsi="Arial" w:cs="Arial"/>
                <w:b/>
                <w:bCs w:val="0"/>
              </w:rPr>
              <w:t xml:space="preserve"> or failure:</w:t>
            </w:r>
          </w:p>
          <w:p w14:paraId="668868DA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3D13E36B" w14:textId="77777777" w:rsidTr="005C0BE6">
        <w:trPr>
          <w:trHeight w:val="288"/>
        </w:trPr>
        <w:tc>
          <w:tcPr>
            <w:tcW w:w="10525" w:type="dxa"/>
            <w:gridSpan w:val="8"/>
            <w:tcBorders>
              <w:bottom w:val="nil"/>
            </w:tcBorders>
            <w:vAlign w:val="center"/>
          </w:tcPr>
          <w:p w14:paraId="0C87494E" w14:textId="77777777" w:rsidR="005C0BE6" w:rsidRPr="005F1FEC" w:rsidRDefault="005C0BE6" w:rsidP="00BD4886">
            <w:pPr>
              <w:pStyle w:val="TableContent"/>
              <w:spacing w:after="60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  <w:szCs w:val="24"/>
              </w:rPr>
              <w:t>Complaint Type (check all that apply as assessed upon intake of information):</w:t>
            </w:r>
          </w:p>
        </w:tc>
      </w:tr>
      <w:tr w:rsidR="005C0BE6" w:rsidRPr="005F1FEC" w14:paraId="74727D2B" w14:textId="77777777" w:rsidTr="005C0BE6">
        <w:trPr>
          <w:trHeight w:val="432"/>
        </w:trPr>
        <w:tc>
          <w:tcPr>
            <w:tcW w:w="3233" w:type="dxa"/>
            <w:tcBorders>
              <w:top w:val="nil"/>
              <w:bottom w:val="nil"/>
              <w:right w:val="nil"/>
            </w:tcBorders>
          </w:tcPr>
          <w:p w14:paraId="3F084E8C" w14:textId="77777777" w:rsidR="005C0BE6" w:rsidRPr="005F1FEC" w:rsidRDefault="005C0BE6" w:rsidP="00BD4886">
            <w:pPr>
              <w:pStyle w:val="TableContent"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Broken/Chipped Tablets</w:t>
            </w:r>
            <w:r w:rsidRPr="005F1FEC">
              <w:rPr>
                <w:rFonts w:ascii="Arial" w:hAnsi="Arial" w:cs="Arial"/>
              </w:rPr>
              <w:t xml:space="preserve"> </w:t>
            </w:r>
          </w:p>
          <w:p w14:paraId="3CBA200F" w14:textId="77777777" w:rsidR="005C0BE6" w:rsidRPr="005F1FEC" w:rsidRDefault="005C0BE6" w:rsidP="00BD4886">
            <w:pPr>
              <w:pStyle w:val="TableContent"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Damaged Bottle/Packaging</w:t>
            </w:r>
            <w:r w:rsidRPr="005F1FEC">
              <w:rPr>
                <w:rFonts w:ascii="Arial" w:hAnsi="Arial" w:cs="Arial"/>
              </w:rPr>
              <w:t xml:space="preserve"> </w:t>
            </w:r>
          </w:p>
          <w:p w14:paraId="4B6CB910" w14:textId="1CB77854" w:rsidR="005C0BE6" w:rsidRPr="005F1FEC" w:rsidRDefault="005C0BE6" w:rsidP="00BD4886">
            <w:pPr>
              <w:pStyle w:val="TableContent"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Documentation</w:t>
            </w:r>
          </w:p>
          <w:p w14:paraId="25047DF2" w14:textId="436F47CB" w:rsidR="005C0BE6" w:rsidRPr="005F1FEC" w:rsidRDefault="005C0BE6" w:rsidP="00BD4886">
            <w:pPr>
              <w:pStyle w:val="TableContent"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Labeling</w:t>
            </w:r>
          </w:p>
        </w:tc>
        <w:tc>
          <w:tcPr>
            <w:tcW w:w="503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8606C4E" w14:textId="77777777" w:rsidR="005C0BE6" w:rsidRPr="005F1FEC" w:rsidRDefault="005C0BE6" w:rsidP="00BD4886">
            <w:pPr>
              <w:pStyle w:val="TableContent"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Lack of Effect</w:t>
            </w:r>
          </w:p>
          <w:p w14:paraId="6627B96F" w14:textId="77777777" w:rsidR="005C0BE6" w:rsidRPr="005F1FEC" w:rsidRDefault="005C0BE6" w:rsidP="00BD4886">
            <w:pPr>
              <w:pStyle w:val="TableContent"/>
              <w:spacing w:after="40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Non-US Market Source</w:t>
            </w:r>
          </w:p>
          <w:p w14:paraId="1D01D402" w14:textId="77777777" w:rsidR="005C0BE6" w:rsidRPr="005F1FEC" w:rsidRDefault="005C0BE6" w:rsidP="00BD4886">
            <w:pPr>
              <w:pStyle w:val="TableContent"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Odor</w:t>
            </w:r>
          </w:p>
          <w:p w14:paraId="6A2F0DCA" w14:textId="77777777" w:rsidR="005C0BE6" w:rsidRPr="005F1FEC" w:rsidRDefault="005C0BE6" w:rsidP="00BD4886">
            <w:pPr>
              <w:pStyle w:val="TableContent"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Potential Falsified or Counterfeit Product**</w:t>
            </w:r>
          </w:p>
        </w:tc>
        <w:tc>
          <w:tcPr>
            <w:tcW w:w="2253" w:type="dxa"/>
            <w:tcBorders>
              <w:top w:val="nil"/>
              <w:left w:val="nil"/>
              <w:bottom w:val="nil"/>
            </w:tcBorders>
          </w:tcPr>
          <w:p w14:paraId="2A310003" w14:textId="77777777" w:rsidR="005C0BE6" w:rsidRPr="005F1FEC" w:rsidRDefault="005C0BE6" w:rsidP="00BD4886">
            <w:pPr>
              <w:pStyle w:val="TableContent"/>
              <w:spacing w:after="40"/>
              <w:ind w:left="-6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Product Quantity</w:t>
            </w:r>
          </w:p>
          <w:p w14:paraId="34DA2FB5" w14:textId="77777777" w:rsidR="005C0BE6" w:rsidRPr="005F1FEC" w:rsidRDefault="005C0BE6" w:rsidP="00BD4886">
            <w:pPr>
              <w:pStyle w:val="TableContent"/>
              <w:spacing w:after="40"/>
              <w:ind w:left="-6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Tablet Appearance</w:t>
            </w:r>
          </w:p>
          <w:p w14:paraId="31650A92" w14:textId="77777777" w:rsidR="005C0BE6" w:rsidRPr="005F1FEC" w:rsidRDefault="005C0BE6" w:rsidP="00BD4886">
            <w:pPr>
              <w:pStyle w:val="TableContent"/>
              <w:spacing w:after="40"/>
              <w:ind w:left="-6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Taste</w:t>
            </w:r>
            <w:r w:rsidRPr="005F1FEC">
              <w:rPr>
                <w:rFonts w:ascii="Arial" w:hAnsi="Arial" w:cs="Arial"/>
              </w:rPr>
              <w:t xml:space="preserve"> </w:t>
            </w:r>
          </w:p>
          <w:p w14:paraId="0C535863" w14:textId="114DAD85" w:rsidR="005C0BE6" w:rsidRPr="005F1FEC" w:rsidRDefault="005C0BE6" w:rsidP="00014F9A">
            <w:pPr>
              <w:pStyle w:val="TableContent"/>
              <w:spacing w:after="40"/>
              <w:ind w:left="255" w:hanging="315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 xml:space="preserve">Other Type </w:t>
            </w:r>
            <w:r w:rsidRPr="005F1FEC">
              <w:rPr>
                <w:rFonts w:ascii="Arial" w:hAnsi="Arial" w:cs="Arial"/>
                <w:b/>
                <w:bCs w:val="0"/>
                <w:sz w:val="18"/>
                <w:szCs w:val="18"/>
              </w:rPr>
              <w:t>(not listed)</w:t>
            </w:r>
          </w:p>
        </w:tc>
      </w:tr>
      <w:tr w:rsidR="005C0BE6" w:rsidRPr="005F1FEC" w14:paraId="07EE07E8" w14:textId="77777777" w:rsidTr="005C0BE6">
        <w:trPr>
          <w:trHeight w:val="288"/>
        </w:trPr>
        <w:tc>
          <w:tcPr>
            <w:tcW w:w="10525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6738C518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**Location of potential falsified or counterfeit product or</w:t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N/A:</w:t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52C23127" w14:textId="77777777" w:rsidTr="005C0BE6">
        <w:trPr>
          <w:trHeight w:val="288"/>
        </w:trPr>
        <w:tc>
          <w:tcPr>
            <w:tcW w:w="10525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20F1F" w14:textId="1803EDA1" w:rsidR="005C0BE6" w:rsidRPr="005F1FEC" w:rsidRDefault="005C0BE6" w:rsidP="00BD4886">
            <w:pPr>
              <w:pStyle w:val="TableContent"/>
              <w:spacing w:after="60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</w:rPr>
              <w:t xml:space="preserve">Product with issue or failure used by patient?  </w:t>
            </w:r>
            <w:r w:rsidRPr="005F1FEC">
              <w:rPr>
                <w:rFonts w:ascii="Arial" w:hAnsi="Arial" w:cs="Arial"/>
                <w:b/>
                <w:bCs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  <w:b/>
                <w:bCs w:val="0"/>
              </w:rPr>
              <w:instrText xml:space="preserve"> FORMCHECKBOX </w:instrText>
            </w:r>
            <w:r w:rsidRPr="005F1FEC">
              <w:rPr>
                <w:rFonts w:ascii="Arial" w:hAnsi="Arial" w:cs="Arial"/>
                <w:b/>
                <w:bCs w:val="0"/>
              </w:rPr>
            </w:r>
            <w:r w:rsidRPr="005F1FEC">
              <w:rPr>
                <w:rFonts w:ascii="Arial" w:hAnsi="Arial" w:cs="Arial"/>
                <w:b/>
                <w:bCs w:val="0"/>
              </w:rPr>
              <w:fldChar w:fldCharType="separate"/>
            </w:r>
            <w:r w:rsidRPr="005F1FEC">
              <w:rPr>
                <w:rFonts w:ascii="Arial" w:hAnsi="Arial" w:cs="Arial"/>
                <w:b/>
                <w:bCs w:val="0"/>
              </w:rPr>
              <w:fldChar w:fldCharType="end"/>
            </w:r>
            <w:r w:rsidRPr="005F1FEC">
              <w:rPr>
                <w:rFonts w:ascii="Arial" w:hAnsi="Arial" w:cs="Arial"/>
                <w:b/>
                <w:bCs w:val="0"/>
              </w:rPr>
              <w:t xml:space="preserve"> Yes  </w:t>
            </w:r>
            <w:r w:rsidRPr="005F1FEC">
              <w:rPr>
                <w:rFonts w:ascii="Arial" w:hAnsi="Arial" w:cs="Arial"/>
                <w:b/>
                <w:bCs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  <w:b/>
                <w:bCs w:val="0"/>
              </w:rPr>
              <w:instrText xml:space="preserve"> FORMCHECKBOX </w:instrText>
            </w:r>
            <w:r w:rsidRPr="005F1FEC">
              <w:rPr>
                <w:rFonts w:ascii="Arial" w:hAnsi="Arial" w:cs="Arial"/>
                <w:b/>
                <w:bCs w:val="0"/>
              </w:rPr>
            </w:r>
            <w:r w:rsidRPr="005F1FEC">
              <w:rPr>
                <w:rFonts w:ascii="Arial" w:hAnsi="Arial" w:cs="Arial"/>
                <w:b/>
                <w:bCs w:val="0"/>
              </w:rPr>
              <w:fldChar w:fldCharType="separate"/>
            </w:r>
            <w:r w:rsidRPr="005F1FEC">
              <w:rPr>
                <w:rFonts w:ascii="Arial" w:hAnsi="Arial" w:cs="Arial"/>
                <w:b/>
                <w:bCs w:val="0"/>
              </w:rPr>
              <w:fldChar w:fldCharType="end"/>
            </w:r>
            <w:r w:rsidRPr="005F1FEC">
              <w:rPr>
                <w:rFonts w:ascii="Arial" w:hAnsi="Arial" w:cs="Arial"/>
                <w:b/>
                <w:bCs w:val="0"/>
              </w:rPr>
              <w:t xml:space="preserve"> No</w:t>
            </w:r>
          </w:p>
          <w:p w14:paraId="36FAE8CF" w14:textId="69BFFB7F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szCs w:val="24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 xml:space="preserve">If yes, start date or duration of product use: </w:t>
            </w:r>
            <w:r w:rsidR="00014F9A" w:rsidRPr="005F1FEC">
              <w:rPr>
                <w:rFonts w:ascii="Arial" w:hAnsi="Arial" w:cs="Arial"/>
                <w:b/>
                <w:bCs w:val="0"/>
              </w:rPr>
              <w:t xml:space="preserve">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04F41A2C" w14:textId="77777777" w:rsidTr="005C0BE6">
        <w:trPr>
          <w:trHeight w:val="432"/>
        </w:trPr>
        <w:tc>
          <w:tcPr>
            <w:tcW w:w="10525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48AD8" w14:textId="77777777" w:rsidR="005C0BE6" w:rsidRPr="005F1FEC" w:rsidRDefault="005C0BE6" w:rsidP="00BD4886">
            <w:pPr>
              <w:pStyle w:val="TableContent"/>
              <w:spacing w:after="6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Product issue or failure associated with an adverse event (AE)?</w:t>
            </w:r>
            <w:r w:rsidRPr="005F1FEC">
              <w:rPr>
                <w:rFonts w:ascii="Arial" w:hAnsi="Arial" w:cs="Arial"/>
              </w:rPr>
              <w:t xml:space="preserve">  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Yes</w:t>
            </w:r>
            <w:r w:rsidRPr="005F1FEC">
              <w:rPr>
                <w:rFonts w:ascii="Arial" w:hAnsi="Arial" w:cs="Arial"/>
              </w:rPr>
              <w:t xml:space="preserve">  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No</w:t>
            </w:r>
          </w:p>
          <w:p w14:paraId="20AF6CF8" w14:textId="3E8A79CE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szCs w:val="24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 xml:space="preserve">If yes, complaint must also be reported as an AE using </w:t>
            </w:r>
            <w:r w:rsidR="00014F9A" w:rsidRPr="005F1FEC">
              <w:rPr>
                <w:rFonts w:ascii="Arial" w:hAnsi="Arial" w:cs="Arial"/>
                <w:b/>
                <w:bCs w:val="0"/>
              </w:rPr>
              <w:t>an</w:t>
            </w:r>
            <w:r w:rsidRPr="005F1FEC">
              <w:rPr>
                <w:rFonts w:ascii="Arial" w:hAnsi="Arial" w:cs="Arial"/>
                <w:b/>
                <w:bCs w:val="0"/>
              </w:rPr>
              <w:t xml:space="preserve"> Adverse Event/Adverse Drug Reaction Report Form</w:t>
            </w:r>
            <w:r w:rsidR="00014F9A" w:rsidRPr="005F1FEC">
              <w:rPr>
                <w:rFonts w:ascii="Arial" w:hAnsi="Arial" w:cs="Arial"/>
                <w:b/>
                <w:bCs w:val="0"/>
              </w:rPr>
              <w:t>, FRM-GVP-ICSR-0006</w:t>
            </w:r>
            <w:r w:rsidRPr="005F1FEC">
              <w:rPr>
                <w:rFonts w:ascii="Arial" w:hAnsi="Arial" w:cs="Arial"/>
                <w:b/>
                <w:bCs w:val="0"/>
              </w:rPr>
              <w:t>.</w:t>
            </w:r>
          </w:p>
        </w:tc>
      </w:tr>
      <w:tr w:rsidR="005C0BE6" w:rsidRPr="005F1FEC" w14:paraId="1957BBD8" w14:textId="77777777" w:rsidTr="005C0BE6">
        <w:trPr>
          <w:trHeight w:val="288"/>
        </w:trPr>
        <w:tc>
          <w:tcPr>
            <w:tcW w:w="5215" w:type="dxa"/>
            <w:gridSpan w:val="4"/>
            <w:tcBorders>
              <w:top w:val="single" w:sz="4" w:space="0" w:color="auto"/>
            </w:tcBorders>
          </w:tcPr>
          <w:p w14:paraId="239CC6AE" w14:textId="77777777" w:rsidR="005C0BE6" w:rsidRPr="005F1FEC" w:rsidRDefault="005C0BE6" w:rsidP="00BD4886">
            <w:pPr>
              <w:pStyle w:val="TableContent"/>
              <w:keepNext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Reporter of complaint is:</w:t>
            </w:r>
          </w:p>
        </w:tc>
        <w:tc>
          <w:tcPr>
            <w:tcW w:w="5310" w:type="dxa"/>
            <w:gridSpan w:val="4"/>
            <w:tcBorders>
              <w:top w:val="single" w:sz="4" w:space="0" w:color="auto"/>
            </w:tcBorders>
          </w:tcPr>
          <w:p w14:paraId="507EB9A2" w14:textId="77777777" w:rsidR="005C0BE6" w:rsidRPr="005F1FEC" w:rsidRDefault="005C0BE6" w:rsidP="00BD4886">
            <w:pPr>
              <w:pStyle w:val="TableContent"/>
              <w:keepNext/>
              <w:spacing w:after="40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  <w:b/>
                <w:bCs w:val="0"/>
              </w:rPr>
              <w:t>Patient</w:t>
            </w:r>
          </w:p>
          <w:p w14:paraId="28A44D13" w14:textId="77777777" w:rsidR="005C0BE6" w:rsidRPr="005F1FEC" w:rsidRDefault="005C0BE6" w:rsidP="00BD4886">
            <w:pPr>
              <w:pStyle w:val="TableContent"/>
              <w:keepNext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  <w:b/>
                <w:bCs w:val="0"/>
              </w:rPr>
              <w:t>Healthcare Provider, specify:</w:t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  <w:p w14:paraId="422DA7D8" w14:textId="77777777" w:rsidR="005C0BE6" w:rsidRPr="005F1FEC" w:rsidRDefault="005C0BE6" w:rsidP="00BD4886">
            <w:pPr>
              <w:pStyle w:val="TableContent"/>
              <w:keepNext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  <w:b/>
                <w:bCs w:val="0"/>
              </w:rPr>
              <w:t>Pharmacy</w:t>
            </w:r>
          </w:p>
          <w:p w14:paraId="6C8CF06B" w14:textId="77777777" w:rsidR="005C0BE6" w:rsidRPr="005F1FEC" w:rsidRDefault="005C0BE6" w:rsidP="00BD4886">
            <w:pPr>
              <w:pStyle w:val="TableContent"/>
              <w:keepNext/>
              <w:spacing w:after="40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  <w:b/>
                <w:bCs w:val="0"/>
              </w:rPr>
              <w:t>Internal Complainant</w:t>
            </w:r>
          </w:p>
          <w:p w14:paraId="75F028BC" w14:textId="77777777" w:rsidR="005C0BE6" w:rsidRPr="005F1FEC" w:rsidRDefault="005C0BE6" w:rsidP="00BD4886">
            <w:pPr>
              <w:pStyle w:val="TableContent"/>
              <w:keepNext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 </w:t>
            </w:r>
            <w:r w:rsidRPr="005F1FEC">
              <w:rPr>
                <w:rFonts w:ascii="Arial" w:hAnsi="Arial" w:cs="Arial"/>
                <w:b/>
                <w:bCs w:val="0"/>
              </w:rPr>
              <w:t>Other, specify:</w:t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5E6B2E87" w14:textId="77777777" w:rsidTr="005C0BE6">
        <w:trPr>
          <w:trHeight w:val="248"/>
        </w:trPr>
        <w:tc>
          <w:tcPr>
            <w:tcW w:w="10525" w:type="dxa"/>
            <w:gridSpan w:val="8"/>
            <w:shd w:val="clear" w:color="auto" w:fill="D9D9D9" w:themeFill="background1" w:themeFillShade="D9"/>
            <w:vAlign w:val="center"/>
          </w:tcPr>
          <w:p w14:paraId="55CE1792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  <w:b/>
                <w:bCs w:val="0"/>
                <w:szCs w:val="24"/>
              </w:rPr>
              <w:t xml:space="preserve">If reporter is not </w:t>
            </w:r>
            <w:proofErr w:type="gramStart"/>
            <w:r w:rsidRPr="005F1FEC">
              <w:rPr>
                <w:rFonts w:ascii="Arial" w:hAnsi="Arial" w:cs="Arial"/>
                <w:b/>
                <w:bCs w:val="0"/>
                <w:szCs w:val="24"/>
              </w:rPr>
              <w:t>the patient</w:t>
            </w:r>
            <w:proofErr w:type="gramEnd"/>
            <w:r w:rsidRPr="005F1FEC">
              <w:rPr>
                <w:rFonts w:ascii="Arial" w:hAnsi="Arial" w:cs="Arial"/>
                <w:b/>
                <w:bCs w:val="0"/>
                <w:szCs w:val="24"/>
              </w:rPr>
              <w:t xml:space="preserve">, enter the </w:t>
            </w:r>
            <w:r w:rsidRPr="005F1FEC">
              <w:rPr>
                <w:rFonts w:ascii="Arial" w:hAnsi="Arial" w:cs="Arial"/>
                <w:b/>
                <w:bCs w:val="0"/>
                <w:noProof/>
                <w:szCs w:val="24"/>
              </w:rPr>
              <w:t>reporter’s</w:t>
            </w:r>
            <w:r w:rsidRPr="005F1FEC">
              <w:rPr>
                <w:rFonts w:ascii="Arial" w:hAnsi="Arial" w:cs="Arial"/>
                <w:b/>
                <w:bCs w:val="0"/>
                <w:szCs w:val="24"/>
              </w:rPr>
              <w:t xml:space="preserve"> information below.</w:t>
            </w:r>
          </w:p>
        </w:tc>
      </w:tr>
      <w:tr w:rsidR="005C0BE6" w:rsidRPr="005F1FEC" w14:paraId="28E283B5" w14:textId="77777777" w:rsidTr="005C0BE6">
        <w:trPr>
          <w:trHeight w:val="248"/>
        </w:trPr>
        <w:tc>
          <w:tcPr>
            <w:tcW w:w="5215" w:type="dxa"/>
            <w:gridSpan w:val="4"/>
            <w:vAlign w:val="center"/>
          </w:tcPr>
          <w:p w14:paraId="50E4DFDC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Reporter’s full name:</w:t>
            </w:r>
          </w:p>
        </w:tc>
        <w:tc>
          <w:tcPr>
            <w:tcW w:w="5310" w:type="dxa"/>
            <w:gridSpan w:val="4"/>
            <w:vAlign w:val="center"/>
          </w:tcPr>
          <w:p w14:paraId="776CED8F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2BE557ED" w14:textId="77777777" w:rsidTr="005C0BE6">
        <w:trPr>
          <w:trHeight w:val="248"/>
        </w:trPr>
        <w:tc>
          <w:tcPr>
            <w:tcW w:w="5215" w:type="dxa"/>
            <w:gridSpan w:val="4"/>
            <w:vAlign w:val="center"/>
          </w:tcPr>
          <w:p w14:paraId="14E37ADE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Reporter’s organization (if applicable):</w:t>
            </w:r>
          </w:p>
        </w:tc>
        <w:tc>
          <w:tcPr>
            <w:tcW w:w="5310" w:type="dxa"/>
            <w:gridSpan w:val="4"/>
            <w:vAlign w:val="center"/>
          </w:tcPr>
          <w:p w14:paraId="75ED4E64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1BF710C0" w14:textId="77777777" w:rsidTr="005C0BE6">
        <w:trPr>
          <w:trHeight w:val="248"/>
        </w:trPr>
        <w:tc>
          <w:tcPr>
            <w:tcW w:w="5215" w:type="dxa"/>
            <w:gridSpan w:val="4"/>
            <w:vAlign w:val="center"/>
          </w:tcPr>
          <w:p w14:paraId="186AF3D8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Reporter’s phone number:</w:t>
            </w:r>
          </w:p>
        </w:tc>
        <w:tc>
          <w:tcPr>
            <w:tcW w:w="5310" w:type="dxa"/>
            <w:gridSpan w:val="4"/>
            <w:vAlign w:val="center"/>
          </w:tcPr>
          <w:p w14:paraId="5A1969A7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6F2AE5A0" w14:textId="77777777" w:rsidTr="005C0BE6">
        <w:trPr>
          <w:trHeight w:val="248"/>
        </w:trPr>
        <w:tc>
          <w:tcPr>
            <w:tcW w:w="5215" w:type="dxa"/>
            <w:gridSpan w:val="4"/>
            <w:vAlign w:val="center"/>
          </w:tcPr>
          <w:p w14:paraId="704A4A7F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</w:rPr>
              <w:t>Reporter’s email address:</w:t>
            </w:r>
          </w:p>
        </w:tc>
        <w:tc>
          <w:tcPr>
            <w:tcW w:w="5310" w:type="dxa"/>
            <w:gridSpan w:val="4"/>
            <w:vAlign w:val="center"/>
          </w:tcPr>
          <w:p w14:paraId="6D18E58B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1FB46313" w14:textId="77777777" w:rsidTr="005C0BE6">
        <w:trPr>
          <w:trHeight w:val="248"/>
        </w:trPr>
        <w:tc>
          <w:tcPr>
            <w:tcW w:w="5215" w:type="dxa"/>
            <w:gridSpan w:val="4"/>
            <w:vAlign w:val="center"/>
          </w:tcPr>
          <w:p w14:paraId="5BB82D20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Reporter’s address:</w:t>
            </w:r>
          </w:p>
        </w:tc>
        <w:tc>
          <w:tcPr>
            <w:tcW w:w="5310" w:type="dxa"/>
            <w:gridSpan w:val="4"/>
            <w:vAlign w:val="center"/>
          </w:tcPr>
          <w:p w14:paraId="43A80429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31FEFB56" w14:textId="77777777" w:rsidTr="005C0BE6">
        <w:trPr>
          <w:trHeight w:val="144"/>
        </w:trPr>
        <w:tc>
          <w:tcPr>
            <w:tcW w:w="10525" w:type="dxa"/>
            <w:gridSpan w:val="8"/>
            <w:shd w:val="clear" w:color="auto" w:fill="D9D9D9" w:themeFill="background1" w:themeFillShade="D9"/>
            <w:vAlign w:val="center"/>
          </w:tcPr>
          <w:p w14:paraId="6649A2FF" w14:textId="4F066576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szCs w:val="24"/>
              </w:rPr>
            </w:pPr>
            <w:r w:rsidRPr="005F1FEC">
              <w:rPr>
                <w:rFonts w:ascii="Arial" w:hAnsi="Arial" w:cs="Arial"/>
                <w:b/>
                <w:bCs w:val="0"/>
                <w:szCs w:val="24"/>
              </w:rPr>
              <w:lastRenderedPageBreak/>
              <w:t>Enter the patient’s information below, if available</w:t>
            </w:r>
            <w:r w:rsidR="00014F9A" w:rsidRPr="005F1FEC">
              <w:rPr>
                <w:rFonts w:ascii="Arial" w:hAnsi="Arial" w:cs="Arial"/>
                <w:b/>
                <w:bCs w:val="0"/>
                <w:szCs w:val="24"/>
              </w:rPr>
              <w:t xml:space="preserve"> and applicable</w:t>
            </w:r>
            <w:r w:rsidRPr="005F1FEC">
              <w:rPr>
                <w:rFonts w:ascii="Arial" w:hAnsi="Arial" w:cs="Arial"/>
                <w:b/>
                <w:bCs w:val="0"/>
                <w:szCs w:val="24"/>
              </w:rPr>
              <w:t xml:space="preserve">. </w:t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FORMCHECKBOX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  <w:r w:rsidRPr="005F1FEC">
              <w:rPr>
                <w:rFonts w:ascii="Arial" w:hAnsi="Arial" w:cs="Arial"/>
                <w:b/>
                <w:bCs w:val="0"/>
              </w:rPr>
              <w:t>Not available</w:t>
            </w:r>
            <w:r w:rsidR="00014F9A" w:rsidRPr="005F1FEC">
              <w:rPr>
                <w:rFonts w:ascii="Arial" w:hAnsi="Arial" w:cs="Arial"/>
                <w:b/>
                <w:bCs w:val="0"/>
              </w:rPr>
              <w:t xml:space="preserve">  </w:t>
            </w:r>
            <w:r w:rsidR="00014F9A" w:rsidRPr="005F1FE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4F9A" w:rsidRPr="005F1FEC">
              <w:rPr>
                <w:rFonts w:ascii="Arial" w:hAnsi="Arial" w:cs="Arial"/>
              </w:rPr>
              <w:instrText xml:space="preserve"> FORMCHECKBOX </w:instrText>
            </w:r>
            <w:r w:rsidR="00014F9A" w:rsidRPr="005F1FEC">
              <w:rPr>
                <w:rFonts w:ascii="Arial" w:hAnsi="Arial" w:cs="Arial"/>
              </w:rPr>
            </w:r>
            <w:r w:rsidR="00014F9A" w:rsidRPr="005F1FEC">
              <w:rPr>
                <w:rFonts w:ascii="Arial" w:hAnsi="Arial" w:cs="Arial"/>
              </w:rPr>
              <w:fldChar w:fldCharType="separate"/>
            </w:r>
            <w:r w:rsidR="00014F9A" w:rsidRPr="005F1FEC">
              <w:rPr>
                <w:rFonts w:ascii="Arial" w:hAnsi="Arial" w:cs="Arial"/>
              </w:rPr>
              <w:fldChar w:fldCharType="end"/>
            </w:r>
            <w:r w:rsidR="00014F9A" w:rsidRPr="005F1FEC">
              <w:rPr>
                <w:rFonts w:ascii="Arial" w:hAnsi="Arial" w:cs="Arial"/>
              </w:rPr>
              <w:t xml:space="preserve"> </w:t>
            </w:r>
            <w:r w:rsidR="00014F9A" w:rsidRPr="005F1FEC">
              <w:rPr>
                <w:rFonts w:ascii="Arial" w:hAnsi="Arial" w:cs="Arial"/>
                <w:b/>
                <w:bCs w:val="0"/>
              </w:rPr>
              <w:t>N/A</w:t>
            </w:r>
          </w:p>
        </w:tc>
      </w:tr>
      <w:tr w:rsidR="005C0BE6" w:rsidRPr="005F1FEC" w14:paraId="57F79D9B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1DFCDEE5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</w:rPr>
              <w:t>Patient’s full name (enter initials if name is unknown):</w:t>
            </w:r>
          </w:p>
        </w:tc>
        <w:tc>
          <w:tcPr>
            <w:tcW w:w="5310" w:type="dxa"/>
            <w:gridSpan w:val="4"/>
            <w:vAlign w:val="center"/>
          </w:tcPr>
          <w:p w14:paraId="08FFCA11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  <w:r w:rsidRPr="005F1FEC">
              <w:rPr>
                <w:rFonts w:ascii="Arial" w:hAnsi="Arial" w:cs="Arial"/>
              </w:rPr>
              <w:t xml:space="preserve"> </w:t>
            </w:r>
          </w:p>
        </w:tc>
      </w:tr>
      <w:tr w:rsidR="005C0BE6" w:rsidRPr="005F1FEC" w14:paraId="62D9F0E9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51661C53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Patient’s gender:</w:t>
            </w:r>
          </w:p>
        </w:tc>
        <w:tc>
          <w:tcPr>
            <w:tcW w:w="5310" w:type="dxa"/>
            <w:gridSpan w:val="4"/>
            <w:vAlign w:val="center"/>
          </w:tcPr>
          <w:p w14:paraId="55596DE6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0FBBF937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5DFC0B1C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Patient’s age:</w:t>
            </w:r>
          </w:p>
        </w:tc>
        <w:tc>
          <w:tcPr>
            <w:tcW w:w="5310" w:type="dxa"/>
            <w:gridSpan w:val="4"/>
            <w:vAlign w:val="center"/>
          </w:tcPr>
          <w:p w14:paraId="294323AA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7813498B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39547F42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Patient’s date of birth:</w:t>
            </w:r>
          </w:p>
        </w:tc>
        <w:tc>
          <w:tcPr>
            <w:tcW w:w="5310" w:type="dxa"/>
            <w:gridSpan w:val="4"/>
            <w:vAlign w:val="center"/>
          </w:tcPr>
          <w:p w14:paraId="79A2DD5E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607E1D39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16F95701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Patient’s medical record number:</w:t>
            </w:r>
          </w:p>
        </w:tc>
        <w:tc>
          <w:tcPr>
            <w:tcW w:w="5310" w:type="dxa"/>
            <w:gridSpan w:val="4"/>
            <w:vAlign w:val="center"/>
          </w:tcPr>
          <w:p w14:paraId="768B7E6D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5F89B63D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6133F6D6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Patient’s phone number:</w:t>
            </w:r>
          </w:p>
        </w:tc>
        <w:tc>
          <w:tcPr>
            <w:tcW w:w="5310" w:type="dxa"/>
            <w:gridSpan w:val="4"/>
            <w:vAlign w:val="center"/>
          </w:tcPr>
          <w:p w14:paraId="2191557F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0F921804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4121187A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Patient’s email address:</w:t>
            </w:r>
          </w:p>
        </w:tc>
        <w:tc>
          <w:tcPr>
            <w:tcW w:w="5310" w:type="dxa"/>
            <w:gridSpan w:val="4"/>
            <w:vAlign w:val="center"/>
          </w:tcPr>
          <w:p w14:paraId="2DB4E3C0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  <w:tr w:rsidR="005C0BE6" w:rsidRPr="005F1FEC" w14:paraId="36CC9867" w14:textId="77777777" w:rsidTr="005C0BE6">
        <w:trPr>
          <w:trHeight w:val="288"/>
        </w:trPr>
        <w:tc>
          <w:tcPr>
            <w:tcW w:w="5215" w:type="dxa"/>
            <w:gridSpan w:val="4"/>
            <w:vAlign w:val="center"/>
          </w:tcPr>
          <w:p w14:paraId="72B00E11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  <w:b/>
                <w:bCs w:val="0"/>
                <w:lang w:val="fr-FR"/>
              </w:rPr>
            </w:pPr>
            <w:r w:rsidRPr="005F1FEC">
              <w:rPr>
                <w:rFonts w:ascii="Arial" w:hAnsi="Arial" w:cs="Arial"/>
                <w:b/>
                <w:bCs w:val="0"/>
                <w:noProof/>
                <w:lang w:val="fr-FR"/>
              </w:rPr>
              <w:t>Patient’s address:</w:t>
            </w:r>
          </w:p>
        </w:tc>
        <w:tc>
          <w:tcPr>
            <w:tcW w:w="5310" w:type="dxa"/>
            <w:gridSpan w:val="4"/>
            <w:vAlign w:val="center"/>
          </w:tcPr>
          <w:p w14:paraId="6718A05A" w14:textId="77777777" w:rsidR="005C0BE6" w:rsidRPr="005F1FEC" w:rsidRDefault="005C0BE6" w:rsidP="00BD4886">
            <w:pPr>
              <w:pStyle w:val="TableContent"/>
              <w:rPr>
                <w:rFonts w:ascii="Arial" w:hAnsi="Arial" w:cs="Arial"/>
              </w:rPr>
            </w:pPr>
            <w:r w:rsidRPr="005F1FE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FEC">
              <w:rPr>
                <w:rFonts w:ascii="Arial" w:hAnsi="Arial" w:cs="Arial"/>
              </w:rPr>
              <w:instrText xml:space="preserve"> FORMTEXT </w:instrText>
            </w:r>
            <w:r w:rsidRPr="005F1FEC">
              <w:rPr>
                <w:rFonts w:ascii="Arial" w:hAnsi="Arial" w:cs="Arial"/>
              </w:rPr>
            </w:r>
            <w:r w:rsidRPr="005F1FEC">
              <w:rPr>
                <w:rFonts w:ascii="Arial" w:hAnsi="Arial" w:cs="Arial"/>
              </w:rPr>
              <w:fldChar w:fldCharType="separate"/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  <w:noProof/>
              </w:rPr>
              <w:t> </w:t>
            </w:r>
            <w:r w:rsidRPr="005F1FEC">
              <w:rPr>
                <w:rFonts w:ascii="Arial" w:hAnsi="Arial" w:cs="Arial"/>
              </w:rPr>
              <w:fldChar w:fldCharType="end"/>
            </w:r>
          </w:p>
        </w:tc>
      </w:tr>
    </w:tbl>
    <w:p w14:paraId="0672EA7A" w14:textId="77777777" w:rsidR="00B67098" w:rsidRPr="005C0BE6" w:rsidRDefault="00B67098" w:rsidP="005C0BE6"/>
    <w:sectPr w:rsidR="00B67098" w:rsidRPr="005C0BE6" w:rsidSect="005C0BE6">
      <w:headerReference w:type="default" r:id="rId12"/>
      <w:footerReference w:type="default" r:id="rId13"/>
      <w:pgSz w:w="11906" w:h="16838" w:code="9"/>
      <w:pgMar w:top="1440" w:right="720" w:bottom="1584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7E998" w14:textId="77777777" w:rsidR="001D5734" w:rsidRDefault="001D5734" w:rsidP="00CC1D6A">
      <w:r>
        <w:separator/>
      </w:r>
    </w:p>
  </w:endnote>
  <w:endnote w:type="continuationSeparator" w:id="0">
    <w:p w14:paraId="10A9517D" w14:textId="77777777" w:rsidR="001D5734" w:rsidRDefault="001D5734" w:rsidP="00CC1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38237" w14:textId="77777777" w:rsidR="00204629" w:rsidRPr="002F4C7F" w:rsidRDefault="00204629" w:rsidP="00FF0C82">
    <w:pPr>
      <w:pBdr>
        <w:top w:val="single" w:sz="2" w:space="0" w:color="B6DDE8" w:themeColor="accent5" w:themeTint="66"/>
        <w:left w:val="single" w:sz="2" w:space="4" w:color="B6DDE8" w:themeColor="accent5" w:themeTint="66"/>
        <w:bottom w:val="single" w:sz="2" w:space="3" w:color="B6DDE8" w:themeColor="accent5" w:themeTint="66"/>
        <w:right w:val="single" w:sz="2" w:space="4" w:color="B6DDE8" w:themeColor="accent5" w:themeTint="66"/>
      </w:pBdr>
      <w:tabs>
        <w:tab w:val="center" w:pos="4153"/>
        <w:tab w:val="right" w:pos="8306"/>
      </w:tabs>
      <w:ind w:left="-562" w:right="-562"/>
      <w:jc w:val="center"/>
      <w:rPr>
        <w:rFonts w:cs="Arial"/>
        <w:b/>
        <w:bCs/>
        <w:color w:val="31849B" w:themeColor="accent5" w:themeShade="BF"/>
        <w:sz w:val="16"/>
      </w:rPr>
    </w:pPr>
    <w:r w:rsidRPr="002F4C7F">
      <w:rPr>
        <w:rFonts w:cs="Arial"/>
        <w:b/>
        <w:bCs/>
        <w:color w:val="31849B" w:themeColor="accent5" w:themeShade="BF"/>
        <w:sz w:val="16"/>
      </w:rPr>
      <w:t>COMPANY CONFIDENTIAL</w:t>
    </w:r>
  </w:p>
  <w:p w14:paraId="18D723E4" w14:textId="77777777" w:rsidR="00204629" w:rsidRPr="002F4C7F" w:rsidRDefault="00204629" w:rsidP="00FF0C82">
    <w:pPr>
      <w:pBdr>
        <w:top w:val="single" w:sz="2" w:space="0" w:color="B6DDE8" w:themeColor="accent5" w:themeTint="66"/>
        <w:left w:val="single" w:sz="2" w:space="4" w:color="B6DDE8" w:themeColor="accent5" w:themeTint="66"/>
        <w:bottom w:val="single" w:sz="2" w:space="3" w:color="B6DDE8" w:themeColor="accent5" w:themeTint="66"/>
        <w:right w:val="single" w:sz="2" w:space="4" w:color="B6DDE8" w:themeColor="accent5" w:themeTint="66"/>
      </w:pBdr>
      <w:tabs>
        <w:tab w:val="center" w:pos="4153"/>
        <w:tab w:val="right" w:pos="8306"/>
      </w:tabs>
      <w:ind w:left="-562" w:right="-562"/>
      <w:jc w:val="center"/>
      <w:rPr>
        <w:rFonts w:cs="Arial"/>
        <w:b/>
        <w:bCs/>
        <w:i/>
        <w:iCs/>
        <w:color w:val="31849B" w:themeColor="accent5" w:themeShade="BF"/>
        <w:sz w:val="16"/>
      </w:rPr>
    </w:pPr>
    <w:r w:rsidRPr="002F4C7F">
      <w:rPr>
        <w:rFonts w:cs="Arial"/>
        <w:b/>
        <w:bCs/>
        <w:i/>
        <w:iCs/>
        <w:color w:val="31849B" w:themeColor="accent5" w:themeShade="BF"/>
        <w:sz w:val="16"/>
      </w:rPr>
      <w:t>It is the responsibility of the document user to verify that this document is the most current version.</w:t>
    </w:r>
  </w:p>
  <w:p w14:paraId="1088A63E" w14:textId="0835778B" w:rsidR="00204629" w:rsidRPr="005F1FEC" w:rsidRDefault="00204629" w:rsidP="006E1494">
    <w:pPr>
      <w:tabs>
        <w:tab w:val="right" w:pos="10440"/>
      </w:tabs>
      <w:spacing w:before="120"/>
      <w:rPr>
        <w:rFonts w:ascii="Arial" w:hAnsi="Arial" w:cs="Arial"/>
        <w:sz w:val="16"/>
        <w:szCs w:val="16"/>
      </w:rPr>
    </w:pPr>
    <w:r w:rsidRPr="005F1FEC">
      <w:rPr>
        <w:rFonts w:ascii="Arial" w:hAnsi="Arial" w:cs="Arial"/>
        <w:sz w:val="16"/>
        <w:szCs w:val="16"/>
      </w:rPr>
      <w:t>C</w:t>
    </w:r>
    <w:r w:rsidR="0044650B" w:rsidRPr="005F1FEC">
      <w:rPr>
        <w:rFonts w:ascii="Arial" w:hAnsi="Arial" w:cs="Arial"/>
        <w:sz w:val="16"/>
        <w:szCs w:val="16"/>
      </w:rPr>
      <w:t>FRM</w:t>
    </w:r>
    <w:r w:rsidR="006E1494" w:rsidRPr="005F1FEC">
      <w:rPr>
        <w:rFonts w:ascii="Arial" w:hAnsi="Arial" w:cs="Arial"/>
        <w:sz w:val="16"/>
        <w:szCs w:val="16"/>
      </w:rPr>
      <w:t>-QMS-0002</w:t>
    </w:r>
    <w:r w:rsidRPr="005F1FEC">
      <w:rPr>
        <w:rFonts w:ascii="Arial" w:hAnsi="Arial" w:cs="Arial"/>
        <w:sz w:val="16"/>
        <w:szCs w:val="16"/>
      </w:rPr>
      <w:t xml:space="preserve"> v</w:t>
    </w:r>
    <w:r w:rsidR="006E1494" w:rsidRPr="005F1FEC">
      <w:rPr>
        <w:rFonts w:ascii="Arial" w:hAnsi="Arial" w:cs="Arial"/>
        <w:sz w:val="16"/>
        <w:szCs w:val="16"/>
      </w:rPr>
      <w:t>8</w:t>
    </w:r>
    <w:r w:rsidRPr="005F1FEC">
      <w:rPr>
        <w:rFonts w:ascii="Arial" w:hAnsi="Arial" w:cs="Arial"/>
        <w:sz w:val="16"/>
        <w:szCs w:val="16"/>
      </w:rPr>
      <w:t>.0 (</w:t>
    </w:r>
    <w:r w:rsidR="006E1494" w:rsidRPr="005F1FEC">
      <w:rPr>
        <w:rFonts w:ascii="Arial" w:hAnsi="Arial" w:cs="Arial"/>
        <w:sz w:val="16"/>
        <w:szCs w:val="16"/>
      </w:rPr>
      <w:t>CSOP-QMS-0011</w:t>
    </w:r>
    <w:r w:rsidRPr="005F1FEC">
      <w:rPr>
        <w:rFonts w:ascii="Arial" w:hAnsi="Arial" w:cs="Arial"/>
        <w:sz w:val="16"/>
        <w:szCs w:val="16"/>
      </w:rPr>
      <w:t>)</w:t>
    </w:r>
    <w:r w:rsidRPr="005F1FEC">
      <w:rPr>
        <w:rFonts w:ascii="Arial" w:hAnsi="Arial" w:cs="Arial"/>
        <w:sz w:val="16"/>
        <w:szCs w:val="16"/>
      </w:rPr>
      <w:tab/>
      <w:t xml:space="preserve">Page </w:t>
    </w:r>
    <w:r w:rsidRPr="005F1FEC">
      <w:rPr>
        <w:rFonts w:ascii="Arial" w:hAnsi="Arial" w:cs="Arial"/>
        <w:sz w:val="16"/>
        <w:szCs w:val="16"/>
      </w:rPr>
      <w:fldChar w:fldCharType="begin"/>
    </w:r>
    <w:r w:rsidRPr="005F1FEC">
      <w:rPr>
        <w:rFonts w:ascii="Arial" w:hAnsi="Arial" w:cs="Arial"/>
        <w:sz w:val="16"/>
        <w:szCs w:val="16"/>
      </w:rPr>
      <w:instrText xml:space="preserve"> PAGE  \* Arabic  \* MERGEFORMAT </w:instrText>
    </w:r>
    <w:r w:rsidRPr="005F1FEC">
      <w:rPr>
        <w:rFonts w:ascii="Arial" w:hAnsi="Arial" w:cs="Arial"/>
        <w:sz w:val="16"/>
        <w:szCs w:val="16"/>
      </w:rPr>
      <w:fldChar w:fldCharType="separate"/>
    </w:r>
    <w:r w:rsidRPr="005F1FEC">
      <w:rPr>
        <w:rFonts w:ascii="Arial" w:hAnsi="Arial" w:cs="Arial"/>
        <w:sz w:val="16"/>
        <w:szCs w:val="16"/>
      </w:rPr>
      <w:t>1</w:t>
    </w:r>
    <w:r w:rsidRPr="005F1FEC">
      <w:rPr>
        <w:rFonts w:ascii="Arial" w:hAnsi="Arial" w:cs="Arial"/>
        <w:sz w:val="16"/>
        <w:szCs w:val="16"/>
      </w:rPr>
      <w:fldChar w:fldCharType="end"/>
    </w:r>
    <w:r w:rsidRPr="005F1FEC">
      <w:rPr>
        <w:rFonts w:ascii="Arial" w:hAnsi="Arial" w:cs="Arial"/>
        <w:sz w:val="16"/>
        <w:szCs w:val="16"/>
      </w:rPr>
      <w:t xml:space="preserve"> of </w:t>
    </w:r>
    <w:r w:rsidRPr="005F1FEC">
      <w:rPr>
        <w:rFonts w:ascii="Arial" w:hAnsi="Arial" w:cs="Arial"/>
        <w:sz w:val="16"/>
        <w:szCs w:val="16"/>
      </w:rPr>
      <w:fldChar w:fldCharType="begin"/>
    </w:r>
    <w:r w:rsidRPr="005F1FEC">
      <w:rPr>
        <w:rFonts w:ascii="Arial" w:hAnsi="Arial" w:cs="Arial"/>
        <w:sz w:val="16"/>
        <w:szCs w:val="16"/>
      </w:rPr>
      <w:instrText xml:space="preserve"> NUMPAGES  \* Arabic  \* MERGEFORMAT </w:instrText>
    </w:r>
    <w:r w:rsidRPr="005F1FEC">
      <w:rPr>
        <w:rFonts w:ascii="Arial" w:hAnsi="Arial" w:cs="Arial"/>
        <w:sz w:val="16"/>
        <w:szCs w:val="16"/>
      </w:rPr>
      <w:fldChar w:fldCharType="separate"/>
    </w:r>
    <w:r w:rsidRPr="005F1FEC">
      <w:rPr>
        <w:rFonts w:ascii="Arial" w:hAnsi="Arial" w:cs="Arial"/>
        <w:sz w:val="16"/>
        <w:szCs w:val="16"/>
      </w:rPr>
      <w:t>3</w:t>
    </w:r>
    <w:r w:rsidRPr="005F1FEC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7E227" w14:textId="77777777" w:rsidR="001D5734" w:rsidRDefault="001D5734" w:rsidP="00CC1D6A">
      <w:r>
        <w:separator/>
      </w:r>
    </w:p>
  </w:footnote>
  <w:footnote w:type="continuationSeparator" w:id="0">
    <w:p w14:paraId="2E9EA1F9" w14:textId="77777777" w:rsidR="001D5734" w:rsidRDefault="001D5734" w:rsidP="00CC1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91496" w14:textId="54B0CE4D" w:rsidR="00845D2A" w:rsidRPr="002262B4" w:rsidRDefault="00845D2A" w:rsidP="00982B7F">
    <w:pPr>
      <w:pStyle w:val="Header-DocumentTitle"/>
    </w:pPr>
    <w:r w:rsidRPr="002262B4">
      <w:rPr>
        <w:sz w:val="21"/>
      </w:rPr>
      <w:drawing>
        <wp:anchor distT="0" distB="0" distL="114300" distR="114300" simplePos="0" relativeHeight="251667968" behindDoc="0" locked="1" layoutInCell="1" allowOverlap="1" wp14:anchorId="4713561B" wp14:editId="4BDB211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526540" cy="676275"/>
          <wp:effectExtent l="0" t="0" r="0" b="0"/>
          <wp:wrapSquare wrapText="bothSides"/>
          <wp:docPr id="2903023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MA_TE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540" cy="6762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BE6">
      <w:t>Product Complaint Reporting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F4502"/>
    <w:multiLevelType w:val="hybridMultilevel"/>
    <w:tmpl w:val="56627A70"/>
    <w:lvl w:ilvl="0" w:tplc="BE8C73A6">
      <w:start w:val="1"/>
      <w:numFmt w:val="bullet"/>
      <w:pStyle w:val="BulletL5-2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52" w:hanging="360"/>
      </w:pPr>
      <w:rPr>
        <w:rFonts w:ascii="Wingdings" w:hAnsi="Wingdings" w:hint="default"/>
      </w:rPr>
    </w:lvl>
  </w:abstractNum>
  <w:abstractNum w:abstractNumId="1" w15:restartNumberingAfterBreak="0">
    <w:nsid w:val="119F30BA"/>
    <w:multiLevelType w:val="hybridMultilevel"/>
    <w:tmpl w:val="69D0C938"/>
    <w:lvl w:ilvl="0" w:tplc="11929408">
      <w:start w:val="1"/>
      <w:numFmt w:val="bullet"/>
      <w:pStyle w:val="BulletL5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145A66D9"/>
    <w:multiLevelType w:val="multilevel"/>
    <w:tmpl w:val="55AC05F4"/>
    <w:lvl w:ilvl="0">
      <w:start w:val="1"/>
      <w:numFmt w:val="upperRoman"/>
      <w:pStyle w:val="APPENDIX"/>
      <w:lvlText w:val="APPENDIX %1"/>
      <w:lvlJc w:val="left"/>
      <w:pPr>
        <w:tabs>
          <w:tab w:val="num" w:pos="6249"/>
        </w:tabs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2980"/>
        </w:tabs>
        <w:ind w:left="3700" w:hanging="72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980"/>
        </w:tabs>
        <w:ind w:left="2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24"/>
        </w:tabs>
        <w:ind w:left="31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68"/>
        </w:tabs>
        <w:ind w:left="32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12"/>
        </w:tabs>
        <w:ind w:left="34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6"/>
        </w:tabs>
        <w:ind w:left="35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00"/>
        </w:tabs>
        <w:ind w:left="3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44"/>
        </w:tabs>
        <w:ind w:left="3844" w:hanging="1584"/>
      </w:pPr>
      <w:rPr>
        <w:rFonts w:hint="default"/>
      </w:rPr>
    </w:lvl>
  </w:abstractNum>
  <w:abstractNum w:abstractNumId="3" w15:restartNumberingAfterBreak="0">
    <w:nsid w:val="1A5C60E3"/>
    <w:multiLevelType w:val="hybridMultilevel"/>
    <w:tmpl w:val="AD96DDD4"/>
    <w:lvl w:ilvl="0" w:tplc="BBBA809C">
      <w:start w:val="1"/>
      <w:numFmt w:val="bullet"/>
      <w:pStyle w:val="BulletL2-2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86B40EC"/>
    <w:multiLevelType w:val="multilevel"/>
    <w:tmpl w:val="D8A23DFA"/>
    <w:lvl w:ilvl="0">
      <w:start w:val="1"/>
      <w:numFmt w:val="none"/>
      <w:pStyle w:val="NoteL0"/>
      <w:lvlText w:val="%1NOTE:"/>
      <w:lvlJc w:val="left"/>
      <w:pPr>
        <w:ind w:left="821" w:hanging="245"/>
      </w:pPr>
      <w:rPr>
        <w:rFonts w:ascii="Arial" w:hAnsi="Arial" w:hint="default"/>
        <w:b/>
        <w:i/>
        <w:caps/>
        <w:strike w:val="0"/>
        <w:dstrike w:val="0"/>
        <w:vanish w:val="0"/>
        <w:color w:val="auto"/>
        <w:sz w:val="22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1296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2376"/>
        </w:tabs>
        <w:ind w:left="3312" w:hanging="115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ascii="Times New Roman" w:hAnsi="Times New Roman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EA22821"/>
    <w:multiLevelType w:val="hybridMultilevel"/>
    <w:tmpl w:val="82D00B72"/>
    <w:lvl w:ilvl="0" w:tplc="F1525A52">
      <w:start w:val="1"/>
      <w:numFmt w:val="bullet"/>
      <w:pStyle w:val="BulletL3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336D085E"/>
    <w:multiLevelType w:val="multilevel"/>
    <w:tmpl w:val="E132F3C2"/>
    <w:lvl w:ilvl="0">
      <w:start w:val="1"/>
      <w:numFmt w:val="decimal"/>
      <w:pStyle w:val="Heading1"/>
      <w:lvlText w:val="%1.0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724"/>
        </w:tabs>
        <w:ind w:left="1724" w:hanging="720"/>
      </w:pPr>
      <w:rPr>
        <w:rFonts w:ascii="Arial" w:hAnsi="Arial" w:cs="Arial" w:hint="default"/>
        <w:b/>
        <w:bCs w:val="0"/>
        <w:i w:val="0"/>
        <w:iCs w:val="0"/>
        <w:sz w:val="22"/>
        <w:szCs w:val="22"/>
      </w:rPr>
    </w:lvl>
    <w:lvl w:ilvl="2">
      <w:start w:val="1"/>
      <w:numFmt w:val="bullet"/>
      <w:pStyle w:val="Heading3"/>
      <w:lvlText w:val=""/>
      <w:lvlJc w:val="left"/>
      <w:pPr>
        <w:tabs>
          <w:tab w:val="num" w:pos="-249"/>
        </w:tabs>
        <w:ind w:left="-249" w:hanging="720"/>
      </w:pPr>
      <w:rPr>
        <w:rFonts w:ascii="Symbol" w:hAnsi="Symbol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21"/>
        </w:tabs>
        <w:ind w:left="921" w:hanging="189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-969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183" w:hanging="1152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-969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-969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-969" w:firstLine="0"/>
      </w:pPr>
      <w:rPr>
        <w:rFonts w:hint="default"/>
      </w:rPr>
    </w:lvl>
  </w:abstractNum>
  <w:abstractNum w:abstractNumId="7" w15:restartNumberingAfterBreak="0">
    <w:nsid w:val="361D3341"/>
    <w:multiLevelType w:val="hybridMultilevel"/>
    <w:tmpl w:val="2AB25BEA"/>
    <w:lvl w:ilvl="0" w:tplc="212299C4">
      <w:start w:val="1"/>
      <w:numFmt w:val="bullet"/>
      <w:pStyle w:val="BulletL4-2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12" w:hanging="360"/>
      </w:pPr>
      <w:rPr>
        <w:rFonts w:ascii="Wingdings" w:hAnsi="Wingdings" w:hint="default"/>
      </w:rPr>
    </w:lvl>
  </w:abstractNum>
  <w:abstractNum w:abstractNumId="8" w15:restartNumberingAfterBreak="0">
    <w:nsid w:val="3BDE00D9"/>
    <w:multiLevelType w:val="multilevel"/>
    <w:tmpl w:val="73EA3854"/>
    <w:lvl w:ilvl="0">
      <w:start w:val="1"/>
      <w:numFmt w:val="bullet"/>
      <w:pStyle w:val="BulletL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BulletL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A4309"/>
    <w:multiLevelType w:val="hybridMultilevel"/>
    <w:tmpl w:val="14C088DA"/>
    <w:lvl w:ilvl="0" w:tplc="972608D0">
      <w:start w:val="1"/>
      <w:numFmt w:val="bullet"/>
      <w:pStyle w:val="BulletL2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08316EF"/>
    <w:multiLevelType w:val="hybridMultilevel"/>
    <w:tmpl w:val="F60CCD26"/>
    <w:lvl w:ilvl="0" w:tplc="28FC8EEC">
      <w:start w:val="1"/>
      <w:numFmt w:val="bullet"/>
      <w:pStyle w:val="BulletL1-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5E65DE"/>
    <w:multiLevelType w:val="hybridMultilevel"/>
    <w:tmpl w:val="70B68ED8"/>
    <w:lvl w:ilvl="0" w:tplc="138083B8">
      <w:start w:val="1"/>
      <w:numFmt w:val="bullet"/>
      <w:pStyle w:val="BulletL3-2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5AC57D94"/>
    <w:multiLevelType w:val="multilevel"/>
    <w:tmpl w:val="38101630"/>
    <w:lvl w:ilvl="0">
      <w:start w:val="1"/>
      <w:numFmt w:val="decimal"/>
      <w:pStyle w:val="HeadingL1"/>
      <w:lvlText w:val="%1.0"/>
      <w:lvlJc w:val="left"/>
      <w:pPr>
        <w:ind w:left="576" w:hanging="576"/>
      </w:pPr>
      <w:rPr>
        <w:rFonts w:hint="default"/>
        <w:b/>
        <w:color w:val="auto"/>
      </w:rPr>
    </w:lvl>
    <w:lvl w:ilvl="1">
      <w:start w:val="1"/>
      <w:numFmt w:val="decimal"/>
      <w:pStyle w:val="HeadingL2"/>
      <w:lvlText w:val="%1.%2"/>
      <w:lvlJc w:val="left"/>
      <w:pPr>
        <w:ind w:left="1296" w:hanging="720"/>
      </w:pPr>
      <w:rPr>
        <w:rFonts w:hint="default"/>
        <w:b w:val="0"/>
        <w:sz w:val="22"/>
        <w:szCs w:val="22"/>
      </w:rPr>
    </w:lvl>
    <w:lvl w:ilvl="2">
      <w:start w:val="1"/>
      <w:numFmt w:val="decimal"/>
      <w:pStyle w:val="HeadingL3"/>
      <w:lvlText w:val="%1.%2.%3"/>
      <w:lvlJc w:val="left"/>
      <w:pPr>
        <w:ind w:left="2160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L4"/>
      <w:lvlText w:val="%1.%2.%3.%4"/>
      <w:lvlJc w:val="left"/>
      <w:pPr>
        <w:tabs>
          <w:tab w:val="num" w:pos="2376"/>
        </w:tabs>
        <w:ind w:left="3312" w:hanging="1152"/>
      </w:pPr>
      <w:rPr>
        <w:rFonts w:ascii="Arial" w:hAnsi="Arial" w:hint="default"/>
        <w:b w:val="0"/>
      </w:rPr>
    </w:lvl>
    <w:lvl w:ilvl="4">
      <w:start w:val="1"/>
      <w:numFmt w:val="decimal"/>
      <w:pStyle w:val="HeadingL5"/>
      <w:lvlText w:val="%1.%2.%3.%4.%5"/>
      <w:lvlJc w:val="left"/>
      <w:pPr>
        <w:ind w:left="4608" w:hanging="1440"/>
      </w:pPr>
      <w:rPr>
        <w:b w:val="0"/>
        <w:lang w:bidi="x-none"/>
        <w:specVanish w:val="0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num w:numId="1" w16cid:durableId="1142118711">
    <w:abstractNumId w:val="6"/>
  </w:num>
  <w:num w:numId="2" w16cid:durableId="144514684">
    <w:abstractNumId w:val="2"/>
  </w:num>
  <w:num w:numId="3" w16cid:durableId="794718058">
    <w:abstractNumId w:val="10"/>
  </w:num>
  <w:num w:numId="4" w16cid:durableId="201330461">
    <w:abstractNumId w:val="9"/>
  </w:num>
  <w:num w:numId="5" w16cid:durableId="2081323590">
    <w:abstractNumId w:val="3"/>
  </w:num>
  <w:num w:numId="6" w16cid:durableId="637685887">
    <w:abstractNumId w:val="5"/>
  </w:num>
  <w:num w:numId="7" w16cid:durableId="1642809121">
    <w:abstractNumId w:val="11"/>
  </w:num>
  <w:num w:numId="8" w16cid:durableId="230234095">
    <w:abstractNumId w:val="8"/>
  </w:num>
  <w:num w:numId="9" w16cid:durableId="1770733813">
    <w:abstractNumId w:val="7"/>
  </w:num>
  <w:num w:numId="10" w16cid:durableId="1127502452">
    <w:abstractNumId w:val="1"/>
  </w:num>
  <w:num w:numId="11" w16cid:durableId="1707213377">
    <w:abstractNumId w:val="0"/>
  </w:num>
  <w:num w:numId="12" w16cid:durableId="118452173">
    <w:abstractNumId w:val="12"/>
  </w:num>
  <w:num w:numId="13" w16cid:durableId="1303921264">
    <w:abstractNumId w:val="4"/>
  </w:num>
  <w:num w:numId="14" w16cid:durableId="483930990">
    <w:abstractNumId w:val="8"/>
  </w:num>
  <w:num w:numId="15" w16cid:durableId="1223760783">
    <w:abstractNumId w:val="10"/>
  </w:num>
  <w:num w:numId="16" w16cid:durableId="1812166111">
    <w:abstractNumId w:val="9"/>
  </w:num>
  <w:num w:numId="17" w16cid:durableId="1000935782">
    <w:abstractNumId w:val="3"/>
  </w:num>
  <w:num w:numId="18" w16cid:durableId="447118963">
    <w:abstractNumId w:val="5"/>
  </w:num>
  <w:num w:numId="19" w16cid:durableId="1682004596">
    <w:abstractNumId w:val="11"/>
  </w:num>
  <w:num w:numId="20" w16cid:durableId="1501772675">
    <w:abstractNumId w:val="8"/>
  </w:num>
  <w:num w:numId="21" w16cid:durableId="1646396848">
    <w:abstractNumId w:val="7"/>
  </w:num>
  <w:num w:numId="22" w16cid:durableId="1481342475">
    <w:abstractNumId w:val="1"/>
  </w:num>
  <w:num w:numId="23" w16cid:durableId="951207422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bXHkBZT9kUFMu08Pb6hUPLTsGeCHEdkKr6oS70g0xCOiT3MmqORZo0YEROHD/QU1xDT+wk/AY09a1W/lLUmMvg==" w:salt="T5GlG00J6tvTsdYngLi07g==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BE6"/>
    <w:rsid w:val="0000082C"/>
    <w:rsid w:val="00000DC7"/>
    <w:rsid w:val="00005640"/>
    <w:rsid w:val="0000764C"/>
    <w:rsid w:val="00011494"/>
    <w:rsid w:val="0001215B"/>
    <w:rsid w:val="00013B04"/>
    <w:rsid w:val="00014F9A"/>
    <w:rsid w:val="00016019"/>
    <w:rsid w:val="00017FF8"/>
    <w:rsid w:val="00022FEB"/>
    <w:rsid w:val="00025388"/>
    <w:rsid w:val="0002556D"/>
    <w:rsid w:val="000259B9"/>
    <w:rsid w:val="00027173"/>
    <w:rsid w:val="000308F5"/>
    <w:rsid w:val="000346DF"/>
    <w:rsid w:val="00034D13"/>
    <w:rsid w:val="000376CA"/>
    <w:rsid w:val="00040A52"/>
    <w:rsid w:val="00042A6A"/>
    <w:rsid w:val="0004370D"/>
    <w:rsid w:val="000463BD"/>
    <w:rsid w:val="0004714E"/>
    <w:rsid w:val="000512A3"/>
    <w:rsid w:val="000525EB"/>
    <w:rsid w:val="00053A89"/>
    <w:rsid w:val="00061C49"/>
    <w:rsid w:val="000622AD"/>
    <w:rsid w:val="00062B8B"/>
    <w:rsid w:val="0006714F"/>
    <w:rsid w:val="0007048B"/>
    <w:rsid w:val="00080535"/>
    <w:rsid w:val="00081013"/>
    <w:rsid w:val="0008190C"/>
    <w:rsid w:val="00081F25"/>
    <w:rsid w:val="000828B0"/>
    <w:rsid w:val="00085A09"/>
    <w:rsid w:val="00086D7C"/>
    <w:rsid w:val="0008746B"/>
    <w:rsid w:val="000937FC"/>
    <w:rsid w:val="00094624"/>
    <w:rsid w:val="00096719"/>
    <w:rsid w:val="000A0D4D"/>
    <w:rsid w:val="000A1F64"/>
    <w:rsid w:val="000A3131"/>
    <w:rsid w:val="000A313C"/>
    <w:rsid w:val="000A4AC0"/>
    <w:rsid w:val="000A51D0"/>
    <w:rsid w:val="000A63A9"/>
    <w:rsid w:val="000A7B9A"/>
    <w:rsid w:val="000B03E6"/>
    <w:rsid w:val="000B09F9"/>
    <w:rsid w:val="000B3E10"/>
    <w:rsid w:val="000B43C1"/>
    <w:rsid w:val="000B56AD"/>
    <w:rsid w:val="000B57CC"/>
    <w:rsid w:val="000B5B88"/>
    <w:rsid w:val="000B6201"/>
    <w:rsid w:val="000B7AC8"/>
    <w:rsid w:val="000C19DC"/>
    <w:rsid w:val="000C396B"/>
    <w:rsid w:val="000C4A72"/>
    <w:rsid w:val="000C6211"/>
    <w:rsid w:val="000D184E"/>
    <w:rsid w:val="000D20D8"/>
    <w:rsid w:val="000D630F"/>
    <w:rsid w:val="000D6D56"/>
    <w:rsid w:val="000E190E"/>
    <w:rsid w:val="000E2703"/>
    <w:rsid w:val="000E5A39"/>
    <w:rsid w:val="000E7FA7"/>
    <w:rsid w:val="000F2946"/>
    <w:rsid w:val="000F3014"/>
    <w:rsid w:val="000F56CA"/>
    <w:rsid w:val="001009C1"/>
    <w:rsid w:val="0010494E"/>
    <w:rsid w:val="001049D2"/>
    <w:rsid w:val="00106760"/>
    <w:rsid w:val="00110623"/>
    <w:rsid w:val="00110ED1"/>
    <w:rsid w:val="00111703"/>
    <w:rsid w:val="00112437"/>
    <w:rsid w:val="0011349A"/>
    <w:rsid w:val="00113F63"/>
    <w:rsid w:val="00116489"/>
    <w:rsid w:val="001168A6"/>
    <w:rsid w:val="0011779F"/>
    <w:rsid w:val="001206A0"/>
    <w:rsid w:val="00120F89"/>
    <w:rsid w:val="00123E14"/>
    <w:rsid w:val="00124CA7"/>
    <w:rsid w:val="00124DCC"/>
    <w:rsid w:val="00131406"/>
    <w:rsid w:val="00131823"/>
    <w:rsid w:val="0013250B"/>
    <w:rsid w:val="00132ABD"/>
    <w:rsid w:val="001343B5"/>
    <w:rsid w:val="00134679"/>
    <w:rsid w:val="0014046A"/>
    <w:rsid w:val="00141B34"/>
    <w:rsid w:val="00143041"/>
    <w:rsid w:val="001430F3"/>
    <w:rsid w:val="001516D6"/>
    <w:rsid w:val="001517C6"/>
    <w:rsid w:val="00152B5C"/>
    <w:rsid w:val="00152FDC"/>
    <w:rsid w:val="00157791"/>
    <w:rsid w:val="00161D18"/>
    <w:rsid w:val="00164231"/>
    <w:rsid w:val="0016464E"/>
    <w:rsid w:val="0016642B"/>
    <w:rsid w:val="001670BB"/>
    <w:rsid w:val="00167939"/>
    <w:rsid w:val="00170EA2"/>
    <w:rsid w:val="00173537"/>
    <w:rsid w:val="00177E42"/>
    <w:rsid w:val="00184CEC"/>
    <w:rsid w:val="001855A2"/>
    <w:rsid w:val="001906E1"/>
    <w:rsid w:val="00191207"/>
    <w:rsid w:val="00192D67"/>
    <w:rsid w:val="00197659"/>
    <w:rsid w:val="001A0136"/>
    <w:rsid w:val="001A2601"/>
    <w:rsid w:val="001A292C"/>
    <w:rsid w:val="001A2978"/>
    <w:rsid w:val="001A2F38"/>
    <w:rsid w:val="001A4C17"/>
    <w:rsid w:val="001A4C30"/>
    <w:rsid w:val="001A5B0D"/>
    <w:rsid w:val="001A5DB8"/>
    <w:rsid w:val="001A69E6"/>
    <w:rsid w:val="001B36C3"/>
    <w:rsid w:val="001B4603"/>
    <w:rsid w:val="001C1442"/>
    <w:rsid w:val="001C2075"/>
    <w:rsid w:val="001C43C5"/>
    <w:rsid w:val="001C5E9B"/>
    <w:rsid w:val="001D162A"/>
    <w:rsid w:val="001D5734"/>
    <w:rsid w:val="001D6B2E"/>
    <w:rsid w:val="001D721C"/>
    <w:rsid w:val="001E1B19"/>
    <w:rsid w:val="001E2D1B"/>
    <w:rsid w:val="001E443B"/>
    <w:rsid w:val="001E6D9A"/>
    <w:rsid w:val="001F11B7"/>
    <w:rsid w:val="001F17BF"/>
    <w:rsid w:val="001F322E"/>
    <w:rsid w:val="001F49E4"/>
    <w:rsid w:val="001F5C26"/>
    <w:rsid w:val="001F6703"/>
    <w:rsid w:val="001F7A5B"/>
    <w:rsid w:val="002000B2"/>
    <w:rsid w:val="00200ADB"/>
    <w:rsid w:val="00203BFF"/>
    <w:rsid w:val="00204629"/>
    <w:rsid w:val="00204B73"/>
    <w:rsid w:val="0021049F"/>
    <w:rsid w:val="002262B4"/>
    <w:rsid w:val="00241423"/>
    <w:rsid w:val="0024244D"/>
    <w:rsid w:val="00243C9F"/>
    <w:rsid w:val="002453F8"/>
    <w:rsid w:val="00246771"/>
    <w:rsid w:val="00246F30"/>
    <w:rsid w:val="00253016"/>
    <w:rsid w:val="0025305B"/>
    <w:rsid w:val="00253F67"/>
    <w:rsid w:val="002546CB"/>
    <w:rsid w:val="00254BC3"/>
    <w:rsid w:val="00256384"/>
    <w:rsid w:val="002567D7"/>
    <w:rsid w:val="00256984"/>
    <w:rsid w:val="00264566"/>
    <w:rsid w:val="00271558"/>
    <w:rsid w:val="00271807"/>
    <w:rsid w:val="00272272"/>
    <w:rsid w:val="002727D2"/>
    <w:rsid w:val="002733E4"/>
    <w:rsid w:val="00277EA8"/>
    <w:rsid w:val="002828C9"/>
    <w:rsid w:val="00283690"/>
    <w:rsid w:val="00283C2C"/>
    <w:rsid w:val="0029042A"/>
    <w:rsid w:val="00292898"/>
    <w:rsid w:val="00294155"/>
    <w:rsid w:val="00295977"/>
    <w:rsid w:val="002A044E"/>
    <w:rsid w:val="002A6497"/>
    <w:rsid w:val="002A6B63"/>
    <w:rsid w:val="002A72F1"/>
    <w:rsid w:val="002A752D"/>
    <w:rsid w:val="002B1FB6"/>
    <w:rsid w:val="002B2557"/>
    <w:rsid w:val="002B5F7F"/>
    <w:rsid w:val="002B771E"/>
    <w:rsid w:val="002C338F"/>
    <w:rsid w:val="002C7299"/>
    <w:rsid w:val="002D1DC2"/>
    <w:rsid w:val="002D48F4"/>
    <w:rsid w:val="002D7C6E"/>
    <w:rsid w:val="002E0362"/>
    <w:rsid w:val="002E0FD7"/>
    <w:rsid w:val="002E1213"/>
    <w:rsid w:val="002F0ECB"/>
    <w:rsid w:val="002F1810"/>
    <w:rsid w:val="002F1EB0"/>
    <w:rsid w:val="002F440B"/>
    <w:rsid w:val="002F539E"/>
    <w:rsid w:val="002F706E"/>
    <w:rsid w:val="00300995"/>
    <w:rsid w:val="0030343F"/>
    <w:rsid w:val="003034F3"/>
    <w:rsid w:val="00303510"/>
    <w:rsid w:val="003041E1"/>
    <w:rsid w:val="00306786"/>
    <w:rsid w:val="0030783B"/>
    <w:rsid w:val="00312B62"/>
    <w:rsid w:val="00313A64"/>
    <w:rsid w:val="00314816"/>
    <w:rsid w:val="00325DD0"/>
    <w:rsid w:val="00326021"/>
    <w:rsid w:val="00331C22"/>
    <w:rsid w:val="0033548A"/>
    <w:rsid w:val="00337AA6"/>
    <w:rsid w:val="0034011F"/>
    <w:rsid w:val="003406E0"/>
    <w:rsid w:val="003429B2"/>
    <w:rsid w:val="003441F1"/>
    <w:rsid w:val="003444D5"/>
    <w:rsid w:val="00344DF5"/>
    <w:rsid w:val="00345692"/>
    <w:rsid w:val="003517FA"/>
    <w:rsid w:val="00351F96"/>
    <w:rsid w:val="003548C7"/>
    <w:rsid w:val="00354B48"/>
    <w:rsid w:val="00362AC1"/>
    <w:rsid w:val="00365F7D"/>
    <w:rsid w:val="00370C1A"/>
    <w:rsid w:val="00372AE2"/>
    <w:rsid w:val="00373E8B"/>
    <w:rsid w:val="00374228"/>
    <w:rsid w:val="003747DF"/>
    <w:rsid w:val="00375B01"/>
    <w:rsid w:val="00381A5A"/>
    <w:rsid w:val="00383D71"/>
    <w:rsid w:val="00385B2E"/>
    <w:rsid w:val="00386655"/>
    <w:rsid w:val="0039063E"/>
    <w:rsid w:val="003910D7"/>
    <w:rsid w:val="003919AA"/>
    <w:rsid w:val="00391D24"/>
    <w:rsid w:val="003924DA"/>
    <w:rsid w:val="00393C29"/>
    <w:rsid w:val="00393F18"/>
    <w:rsid w:val="00394154"/>
    <w:rsid w:val="00397C7F"/>
    <w:rsid w:val="003A2063"/>
    <w:rsid w:val="003A26E3"/>
    <w:rsid w:val="003A3619"/>
    <w:rsid w:val="003A39E3"/>
    <w:rsid w:val="003A460D"/>
    <w:rsid w:val="003A52E9"/>
    <w:rsid w:val="003A5B80"/>
    <w:rsid w:val="003A777F"/>
    <w:rsid w:val="003B0056"/>
    <w:rsid w:val="003B0334"/>
    <w:rsid w:val="003B4183"/>
    <w:rsid w:val="003B4426"/>
    <w:rsid w:val="003B517E"/>
    <w:rsid w:val="003B6212"/>
    <w:rsid w:val="003B6C16"/>
    <w:rsid w:val="003C010D"/>
    <w:rsid w:val="003C2A54"/>
    <w:rsid w:val="003C2FA3"/>
    <w:rsid w:val="003D2793"/>
    <w:rsid w:val="003D5C32"/>
    <w:rsid w:val="003E55E2"/>
    <w:rsid w:val="003F077F"/>
    <w:rsid w:val="003F092B"/>
    <w:rsid w:val="003F0B54"/>
    <w:rsid w:val="003F241C"/>
    <w:rsid w:val="003F2BF0"/>
    <w:rsid w:val="003F2BFC"/>
    <w:rsid w:val="003F49DF"/>
    <w:rsid w:val="003F539B"/>
    <w:rsid w:val="0040108F"/>
    <w:rsid w:val="004010F4"/>
    <w:rsid w:val="004056D4"/>
    <w:rsid w:val="00410AF7"/>
    <w:rsid w:val="00414323"/>
    <w:rsid w:val="00414456"/>
    <w:rsid w:val="0041543D"/>
    <w:rsid w:val="00421052"/>
    <w:rsid w:val="004219B1"/>
    <w:rsid w:val="004219C0"/>
    <w:rsid w:val="00422453"/>
    <w:rsid w:val="00423A22"/>
    <w:rsid w:val="00423C1C"/>
    <w:rsid w:val="00424F99"/>
    <w:rsid w:val="00426627"/>
    <w:rsid w:val="00427464"/>
    <w:rsid w:val="00430D88"/>
    <w:rsid w:val="00435257"/>
    <w:rsid w:val="00436DF7"/>
    <w:rsid w:val="0043704E"/>
    <w:rsid w:val="004412FF"/>
    <w:rsid w:val="0044304A"/>
    <w:rsid w:val="0044462A"/>
    <w:rsid w:val="0044523E"/>
    <w:rsid w:val="0044650B"/>
    <w:rsid w:val="00450551"/>
    <w:rsid w:val="00450ACE"/>
    <w:rsid w:val="004545AE"/>
    <w:rsid w:val="00457809"/>
    <w:rsid w:val="00457CA3"/>
    <w:rsid w:val="0046082C"/>
    <w:rsid w:val="00461FF0"/>
    <w:rsid w:val="004643C6"/>
    <w:rsid w:val="004670B8"/>
    <w:rsid w:val="00467B52"/>
    <w:rsid w:val="00470AA8"/>
    <w:rsid w:val="00482793"/>
    <w:rsid w:val="004829F3"/>
    <w:rsid w:val="00483570"/>
    <w:rsid w:val="00484A36"/>
    <w:rsid w:val="00484ED7"/>
    <w:rsid w:val="004859F9"/>
    <w:rsid w:val="0049054E"/>
    <w:rsid w:val="00490703"/>
    <w:rsid w:val="0049294B"/>
    <w:rsid w:val="004930EA"/>
    <w:rsid w:val="00493C77"/>
    <w:rsid w:val="00494658"/>
    <w:rsid w:val="00496116"/>
    <w:rsid w:val="004A17E1"/>
    <w:rsid w:val="004A210F"/>
    <w:rsid w:val="004A47F9"/>
    <w:rsid w:val="004A4CE7"/>
    <w:rsid w:val="004A64A7"/>
    <w:rsid w:val="004B19B5"/>
    <w:rsid w:val="004B27CE"/>
    <w:rsid w:val="004B42A6"/>
    <w:rsid w:val="004B5656"/>
    <w:rsid w:val="004B7283"/>
    <w:rsid w:val="004C0271"/>
    <w:rsid w:val="004C0F16"/>
    <w:rsid w:val="004C14BB"/>
    <w:rsid w:val="004C290E"/>
    <w:rsid w:val="004C4CC5"/>
    <w:rsid w:val="004C6615"/>
    <w:rsid w:val="004C6A3A"/>
    <w:rsid w:val="004D2137"/>
    <w:rsid w:val="004D50B2"/>
    <w:rsid w:val="004D5A82"/>
    <w:rsid w:val="004D7C24"/>
    <w:rsid w:val="004E09D3"/>
    <w:rsid w:val="004E1FF2"/>
    <w:rsid w:val="004E4111"/>
    <w:rsid w:val="004E6ED6"/>
    <w:rsid w:val="004E7AB0"/>
    <w:rsid w:val="004F0085"/>
    <w:rsid w:val="004F2137"/>
    <w:rsid w:val="004F47B6"/>
    <w:rsid w:val="004F513A"/>
    <w:rsid w:val="004F6A90"/>
    <w:rsid w:val="0050730D"/>
    <w:rsid w:val="0051187E"/>
    <w:rsid w:val="00512D82"/>
    <w:rsid w:val="00513F11"/>
    <w:rsid w:val="0051414D"/>
    <w:rsid w:val="005213E6"/>
    <w:rsid w:val="00531695"/>
    <w:rsid w:val="00536541"/>
    <w:rsid w:val="00543C3A"/>
    <w:rsid w:val="00543F6F"/>
    <w:rsid w:val="0054526D"/>
    <w:rsid w:val="005461B7"/>
    <w:rsid w:val="00554AA2"/>
    <w:rsid w:val="0055614C"/>
    <w:rsid w:val="00560DBF"/>
    <w:rsid w:val="00562978"/>
    <w:rsid w:val="00566156"/>
    <w:rsid w:val="005665CD"/>
    <w:rsid w:val="00567B52"/>
    <w:rsid w:val="00571B28"/>
    <w:rsid w:val="00573721"/>
    <w:rsid w:val="00573983"/>
    <w:rsid w:val="005765DB"/>
    <w:rsid w:val="00577471"/>
    <w:rsid w:val="00581935"/>
    <w:rsid w:val="00582226"/>
    <w:rsid w:val="0058380B"/>
    <w:rsid w:val="00586B81"/>
    <w:rsid w:val="00590F72"/>
    <w:rsid w:val="00591D00"/>
    <w:rsid w:val="005A2962"/>
    <w:rsid w:val="005A4AAC"/>
    <w:rsid w:val="005B00B0"/>
    <w:rsid w:val="005B12CA"/>
    <w:rsid w:val="005B2C3A"/>
    <w:rsid w:val="005B33B5"/>
    <w:rsid w:val="005B3C6C"/>
    <w:rsid w:val="005B46B4"/>
    <w:rsid w:val="005C049C"/>
    <w:rsid w:val="005C0BE6"/>
    <w:rsid w:val="005C1ED8"/>
    <w:rsid w:val="005C3318"/>
    <w:rsid w:val="005C3879"/>
    <w:rsid w:val="005D74F0"/>
    <w:rsid w:val="005E289A"/>
    <w:rsid w:val="005E4BAE"/>
    <w:rsid w:val="005F1A3F"/>
    <w:rsid w:val="005F1B75"/>
    <w:rsid w:val="005F1FEC"/>
    <w:rsid w:val="005F5233"/>
    <w:rsid w:val="00600682"/>
    <w:rsid w:val="00600D30"/>
    <w:rsid w:val="00600D37"/>
    <w:rsid w:val="00603273"/>
    <w:rsid w:val="00604F3C"/>
    <w:rsid w:val="006073E1"/>
    <w:rsid w:val="00607693"/>
    <w:rsid w:val="00610171"/>
    <w:rsid w:val="00612EAA"/>
    <w:rsid w:val="0061332C"/>
    <w:rsid w:val="00613517"/>
    <w:rsid w:val="00613F07"/>
    <w:rsid w:val="00614461"/>
    <w:rsid w:val="006150D6"/>
    <w:rsid w:val="0061512D"/>
    <w:rsid w:val="00615C2A"/>
    <w:rsid w:val="006203F3"/>
    <w:rsid w:val="00620610"/>
    <w:rsid w:val="00620AA9"/>
    <w:rsid w:val="00620CC9"/>
    <w:rsid w:val="00621FA2"/>
    <w:rsid w:val="00623A37"/>
    <w:rsid w:val="00625421"/>
    <w:rsid w:val="006269B6"/>
    <w:rsid w:val="00634C5F"/>
    <w:rsid w:val="00634D10"/>
    <w:rsid w:val="0063676C"/>
    <w:rsid w:val="006377AE"/>
    <w:rsid w:val="006402CF"/>
    <w:rsid w:val="00640DAE"/>
    <w:rsid w:val="00643F45"/>
    <w:rsid w:val="00651DF2"/>
    <w:rsid w:val="00653212"/>
    <w:rsid w:val="00653277"/>
    <w:rsid w:val="00655ED0"/>
    <w:rsid w:val="00657B6A"/>
    <w:rsid w:val="0066154E"/>
    <w:rsid w:val="006748BA"/>
    <w:rsid w:val="00676832"/>
    <w:rsid w:val="00680382"/>
    <w:rsid w:val="006825E7"/>
    <w:rsid w:val="0068500F"/>
    <w:rsid w:val="006918BA"/>
    <w:rsid w:val="00691C18"/>
    <w:rsid w:val="00692A42"/>
    <w:rsid w:val="00694438"/>
    <w:rsid w:val="00697BD0"/>
    <w:rsid w:val="006A00FA"/>
    <w:rsid w:val="006A3713"/>
    <w:rsid w:val="006A694E"/>
    <w:rsid w:val="006B0564"/>
    <w:rsid w:val="006B29EA"/>
    <w:rsid w:val="006B47D2"/>
    <w:rsid w:val="006B6876"/>
    <w:rsid w:val="006C3623"/>
    <w:rsid w:val="006C37F2"/>
    <w:rsid w:val="006D1229"/>
    <w:rsid w:val="006D26B2"/>
    <w:rsid w:val="006D27AD"/>
    <w:rsid w:val="006D3AD6"/>
    <w:rsid w:val="006D555C"/>
    <w:rsid w:val="006E1494"/>
    <w:rsid w:val="006E3878"/>
    <w:rsid w:val="006E3901"/>
    <w:rsid w:val="006E42F9"/>
    <w:rsid w:val="006E46F7"/>
    <w:rsid w:val="006F10C0"/>
    <w:rsid w:val="006F7DFE"/>
    <w:rsid w:val="0070050F"/>
    <w:rsid w:val="00700F5E"/>
    <w:rsid w:val="007020F6"/>
    <w:rsid w:val="007045DA"/>
    <w:rsid w:val="007103F7"/>
    <w:rsid w:val="00714650"/>
    <w:rsid w:val="00716647"/>
    <w:rsid w:val="00716DF8"/>
    <w:rsid w:val="007214E7"/>
    <w:rsid w:val="007216EE"/>
    <w:rsid w:val="00722AEB"/>
    <w:rsid w:val="00723C07"/>
    <w:rsid w:val="0072465F"/>
    <w:rsid w:val="0073049A"/>
    <w:rsid w:val="00731C6D"/>
    <w:rsid w:val="00734578"/>
    <w:rsid w:val="007347B5"/>
    <w:rsid w:val="0073632B"/>
    <w:rsid w:val="007419EB"/>
    <w:rsid w:val="007433F1"/>
    <w:rsid w:val="00743F52"/>
    <w:rsid w:val="0074411B"/>
    <w:rsid w:val="00745F9F"/>
    <w:rsid w:val="0074769E"/>
    <w:rsid w:val="00754B5C"/>
    <w:rsid w:val="00757ECA"/>
    <w:rsid w:val="00760F64"/>
    <w:rsid w:val="00761A85"/>
    <w:rsid w:val="00763998"/>
    <w:rsid w:val="007655DA"/>
    <w:rsid w:val="00767AA3"/>
    <w:rsid w:val="0077084C"/>
    <w:rsid w:val="00770966"/>
    <w:rsid w:val="007709CE"/>
    <w:rsid w:val="00781476"/>
    <w:rsid w:val="00783ECC"/>
    <w:rsid w:val="007851D7"/>
    <w:rsid w:val="00787938"/>
    <w:rsid w:val="00787F7F"/>
    <w:rsid w:val="00791145"/>
    <w:rsid w:val="007920AD"/>
    <w:rsid w:val="00792919"/>
    <w:rsid w:val="007955AA"/>
    <w:rsid w:val="00795668"/>
    <w:rsid w:val="007A2315"/>
    <w:rsid w:val="007A2814"/>
    <w:rsid w:val="007A2BA9"/>
    <w:rsid w:val="007A32D0"/>
    <w:rsid w:val="007A36C5"/>
    <w:rsid w:val="007A775A"/>
    <w:rsid w:val="007B13F0"/>
    <w:rsid w:val="007B14C5"/>
    <w:rsid w:val="007B25B6"/>
    <w:rsid w:val="007B4216"/>
    <w:rsid w:val="007B42CD"/>
    <w:rsid w:val="007B6FF4"/>
    <w:rsid w:val="007C1187"/>
    <w:rsid w:val="007C1A63"/>
    <w:rsid w:val="007C273A"/>
    <w:rsid w:val="007C4BD7"/>
    <w:rsid w:val="007C4E20"/>
    <w:rsid w:val="007D086C"/>
    <w:rsid w:val="007D0E86"/>
    <w:rsid w:val="007D4F20"/>
    <w:rsid w:val="007D65D2"/>
    <w:rsid w:val="007E10F3"/>
    <w:rsid w:val="007E3348"/>
    <w:rsid w:val="007E4DD1"/>
    <w:rsid w:val="007E7EAC"/>
    <w:rsid w:val="007F13F6"/>
    <w:rsid w:val="007F15BE"/>
    <w:rsid w:val="007F29BC"/>
    <w:rsid w:val="007F3DE4"/>
    <w:rsid w:val="007F673C"/>
    <w:rsid w:val="0080018A"/>
    <w:rsid w:val="00806414"/>
    <w:rsid w:val="0081249D"/>
    <w:rsid w:val="0081377C"/>
    <w:rsid w:val="00813E33"/>
    <w:rsid w:val="008144F8"/>
    <w:rsid w:val="008154EE"/>
    <w:rsid w:val="00821464"/>
    <w:rsid w:val="00821A5E"/>
    <w:rsid w:val="00822575"/>
    <w:rsid w:val="00825E3C"/>
    <w:rsid w:val="00827B9E"/>
    <w:rsid w:val="0083240F"/>
    <w:rsid w:val="00832BE2"/>
    <w:rsid w:val="00836FD7"/>
    <w:rsid w:val="008429BB"/>
    <w:rsid w:val="0084416D"/>
    <w:rsid w:val="00845D2A"/>
    <w:rsid w:val="00850E64"/>
    <w:rsid w:val="0085646F"/>
    <w:rsid w:val="008568B1"/>
    <w:rsid w:val="00856A5D"/>
    <w:rsid w:val="008576FA"/>
    <w:rsid w:val="008626B9"/>
    <w:rsid w:val="008700DF"/>
    <w:rsid w:val="00873E4C"/>
    <w:rsid w:val="0087420A"/>
    <w:rsid w:val="008762B8"/>
    <w:rsid w:val="008871DE"/>
    <w:rsid w:val="00890DF3"/>
    <w:rsid w:val="00892C13"/>
    <w:rsid w:val="00896B03"/>
    <w:rsid w:val="008A015A"/>
    <w:rsid w:val="008A1F80"/>
    <w:rsid w:val="008A3D94"/>
    <w:rsid w:val="008A543F"/>
    <w:rsid w:val="008B0169"/>
    <w:rsid w:val="008B5384"/>
    <w:rsid w:val="008B618C"/>
    <w:rsid w:val="008B6D5D"/>
    <w:rsid w:val="008B740E"/>
    <w:rsid w:val="008C28DB"/>
    <w:rsid w:val="008C29FE"/>
    <w:rsid w:val="008C2A1C"/>
    <w:rsid w:val="008C5B74"/>
    <w:rsid w:val="008D0950"/>
    <w:rsid w:val="008D4815"/>
    <w:rsid w:val="008D7E31"/>
    <w:rsid w:val="008E1E8D"/>
    <w:rsid w:val="008E26F2"/>
    <w:rsid w:val="008E6526"/>
    <w:rsid w:val="008F4933"/>
    <w:rsid w:val="008F58DA"/>
    <w:rsid w:val="008F5A55"/>
    <w:rsid w:val="008F5F91"/>
    <w:rsid w:val="00902A76"/>
    <w:rsid w:val="00902C20"/>
    <w:rsid w:val="00903663"/>
    <w:rsid w:val="009056CF"/>
    <w:rsid w:val="009076CD"/>
    <w:rsid w:val="00914ACF"/>
    <w:rsid w:val="0091550B"/>
    <w:rsid w:val="0092346C"/>
    <w:rsid w:val="00924AD5"/>
    <w:rsid w:val="00926CB4"/>
    <w:rsid w:val="00926F79"/>
    <w:rsid w:val="009335BB"/>
    <w:rsid w:val="009357A5"/>
    <w:rsid w:val="0093647E"/>
    <w:rsid w:val="009409FB"/>
    <w:rsid w:val="0094490F"/>
    <w:rsid w:val="00944C2F"/>
    <w:rsid w:val="00944C9D"/>
    <w:rsid w:val="0094551A"/>
    <w:rsid w:val="00952CB3"/>
    <w:rsid w:val="00953FDD"/>
    <w:rsid w:val="00955B06"/>
    <w:rsid w:val="009560C9"/>
    <w:rsid w:val="009609D5"/>
    <w:rsid w:val="00963BB1"/>
    <w:rsid w:val="009653A3"/>
    <w:rsid w:val="009759FB"/>
    <w:rsid w:val="00976BDE"/>
    <w:rsid w:val="00980F32"/>
    <w:rsid w:val="0098188D"/>
    <w:rsid w:val="00981B2E"/>
    <w:rsid w:val="00982B7F"/>
    <w:rsid w:val="00983459"/>
    <w:rsid w:val="009863D8"/>
    <w:rsid w:val="00986C8A"/>
    <w:rsid w:val="009870AD"/>
    <w:rsid w:val="009907B5"/>
    <w:rsid w:val="009952BC"/>
    <w:rsid w:val="009955E9"/>
    <w:rsid w:val="009A7530"/>
    <w:rsid w:val="009A7B45"/>
    <w:rsid w:val="009B089F"/>
    <w:rsid w:val="009B470F"/>
    <w:rsid w:val="009B5CFB"/>
    <w:rsid w:val="009B5DED"/>
    <w:rsid w:val="009B5EAB"/>
    <w:rsid w:val="009C1022"/>
    <w:rsid w:val="009C196E"/>
    <w:rsid w:val="009C1EC6"/>
    <w:rsid w:val="009C2937"/>
    <w:rsid w:val="009C30D5"/>
    <w:rsid w:val="009C4FAF"/>
    <w:rsid w:val="009C5251"/>
    <w:rsid w:val="009D29E6"/>
    <w:rsid w:val="009D3625"/>
    <w:rsid w:val="009D70E2"/>
    <w:rsid w:val="009E02EA"/>
    <w:rsid w:val="009E1829"/>
    <w:rsid w:val="009E75E8"/>
    <w:rsid w:val="009F0310"/>
    <w:rsid w:val="009F7FBA"/>
    <w:rsid w:val="00A01ACE"/>
    <w:rsid w:val="00A04C8D"/>
    <w:rsid w:val="00A06199"/>
    <w:rsid w:val="00A06437"/>
    <w:rsid w:val="00A07FCB"/>
    <w:rsid w:val="00A121F0"/>
    <w:rsid w:val="00A145B8"/>
    <w:rsid w:val="00A16E15"/>
    <w:rsid w:val="00A17DD2"/>
    <w:rsid w:val="00A205C9"/>
    <w:rsid w:val="00A208CA"/>
    <w:rsid w:val="00A21260"/>
    <w:rsid w:val="00A215D5"/>
    <w:rsid w:val="00A23AA9"/>
    <w:rsid w:val="00A25EC7"/>
    <w:rsid w:val="00A2678D"/>
    <w:rsid w:val="00A313EF"/>
    <w:rsid w:val="00A31C48"/>
    <w:rsid w:val="00A32FE5"/>
    <w:rsid w:val="00A368E5"/>
    <w:rsid w:val="00A40890"/>
    <w:rsid w:val="00A456EC"/>
    <w:rsid w:val="00A46C21"/>
    <w:rsid w:val="00A506F4"/>
    <w:rsid w:val="00A521DF"/>
    <w:rsid w:val="00A53E15"/>
    <w:rsid w:val="00A6028A"/>
    <w:rsid w:val="00A60D3E"/>
    <w:rsid w:val="00A638F8"/>
    <w:rsid w:val="00A63B02"/>
    <w:rsid w:val="00A661B7"/>
    <w:rsid w:val="00A6753B"/>
    <w:rsid w:val="00A731C5"/>
    <w:rsid w:val="00A752A8"/>
    <w:rsid w:val="00A76820"/>
    <w:rsid w:val="00A801D8"/>
    <w:rsid w:val="00A835E8"/>
    <w:rsid w:val="00A84F24"/>
    <w:rsid w:val="00A91547"/>
    <w:rsid w:val="00A922B2"/>
    <w:rsid w:val="00A926C4"/>
    <w:rsid w:val="00A959FC"/>
    <w:rsid w:val="00A971B1"/>
    <w:rsid w:val="00AA0094"/>
    <w:rsid w:val="00AA037F"/>
    <w:rsid w:val="00AA224D"/>
    <w:rsid w:val="00AA55E4"/>
    <w:rsid w:val="00AA5BC2"/>
    <w:rsid w:val="00AA63C6"/>
    <w:rsid w:val="00AB62D4"/>
    <w:rsid w:val="00AB7EA7"/>
    <w:rsid w:val="00AC081E"/>
    <w:rsid w:val="00AC26B5"/>
    <w:rsid w:val="00AC416D"/>
    <w:rsid w:val="00AC5235"/>
    <w:rsid w:val="00AC6084"/>
    <w:rsid w:val="00AC7FE0"/>
    <w:rsid w:val="00AD3469"/>
    <w:rsid w:val="00AD5A5C"/>
    <w:rsid w:val="00AE14BF"/>
    <w:rsid w:val="00AF52AA"/>
    <w:rsid w:val="00AF7969"/>
    <w:rsid w:val="00B01F54"/>
    <w:rsid w:val="00B03E05"/>
    <w:rsid w:val="00B1010D"/>
    <w:rsid w:val="00B12F60"/>
    <w:rsid w:val="00B16117"/>
    <w:rsid w:val="00B20531"/>
    <w:rsid w:val="00B24FC5"/>
    <w:rsid w:val="00B25E95"/>
    <w:rsid w:val="00B25FA5"/>
    <w:rsid w:val="00B262DE"/>
    <w:rsid w:val="00B34EA5"/>
    <w:rsid w:val="00B45854"/>
    <w:rsid w:val="00B47A0F"/>
    <w:rsid w:val="00B51100"/>
    <w:rsid w:val="00B54E33"/>
    <w:rsid w:val="00B559DC"/>
    <w:rsid w:val="00B560E6"/>
    <w:rsid w:val="00B5798E"/>
    <w:rsid w:val="00B57F9F"/>
    <w:rsid w:val="00B61FDA"/>
    <w:rsid w:val="00B6306D"/>
    <w:rsid w:val="00B6675F"/>
    <w:rsid w:val="00B67098"/>
    <w:rsid w:val="00B776BF"/>
    <w:rsid w:val="00B77F28"/>
    <w:rsid w:val="00B860EE"/>
    <w:rsid w:val="00B87DD1"/>
    <w:rsid w:val="00B91224"/>
    <w:rsid w:val="00B943AB"/>
    <w:rsid w:val="00B9762F"/>
    <w:rsid w:val="00B97D73"/>
    <w:rsid w:val="00BA0D53"/>
    <w:rsid w:val="00BA2DC9"/>
    <w:rsid w:val="00BA6FFC"/>
    <w:rsid w:val="00BB4BA8"/>
    <w:rsid w:val="00BB7794"/>
    <w:rsid w:val="00BB7860"/>
    <w:rsid w:val="00BB7B8D"/>
    <w:rsid w:val="00BC1F16"/>
    <w:rsid w:val="00BC1F3B"/>
    <w:rsid w:val="00BC2678"/>
    <w:rsid w:val="00BC291B"/>
    <w:rsid w:val="00BC43FE"/>
    <w:rsid w:val="00BC7402"/>
    <w:rsid w:val="00BD0FEE"/>
    <w:rsid w:val="00BD2119"/>
    <w:rsid w:val="00BD3CC6"/>
    <w:rsid w:val="00BD3E7C"/>
    <w:rsid w:val="00BD5694"/>
    <w:rsid w:val="00BD6D89"/>
    <w:rsid w:val="00BD70D3"/>
    <w:rsid w:val="00BE1FAB"/>
    <w:rsid w:val="00BE226B"/>
    <w:rsid w:val="00BE3244"/>
    <w:rsid w:val="00BE527E"/>
    <w:rsid w:val="00BE7B99"/>
    <w:rsid w:val="00BF16B5"/>
    <w:rsid w:val="00BF348C"/>
    <w:rsid w:val="00C00207"/>
    <w:rsid w:val="00C03358"/>
    <w:rsid w:val="00C04C71"/>
    <w:rsid w:val="00C05594"/>
    <w:rsid w:val="00C06536"/>
    <w:rsid w:val="00C0722F"/>
    <w:rsid w:val="00C10D46"/>
    <w:rsid w:val="00C15BC0"/>
    <w:rsid w:val="00C15FD6"/>
    <w:rsid w:val="00C1648A"/>
    <w:rsid w:val="00C16C62"/>
    <w:rsid w:val="00C16FCB"/>
    <w:rsid w:val="00C21FD1"/>
    <w:rsid w:val="00C226D4"/>
    <w:rsid w:val="00C2326C"/>
    <w:rsid w:val="00C24841"/>
    <w:rsid w:val="00C26FAB"/>
    <w:rsid w:val="00C30C0D"/>
    <w:rsid w:val="00C3149C"/>
    <w:rsid w:val="00C35AD7"/>
    <w:rsid w:val="00C36399"/>
    <w:rsid w:val="00C36C75"/>
    <w:rsid w:val="00C41BEF"/>
    <w:rsid w:val="00C435FC"/>
    <w:rsid w:val="00C43F9C"/>
    <w:rsid w:val="00C50665"/>
    <w:rsid w:val="00C51A8D"/>
    <w:rsid w:val="00C538BD"/>
    <w:rsid w:val="00C54748"/>
    <w:rsid w:val="00C54CCD"/>
    <w:rsid w:val="00C55418"/>
    <w:rsid w:val="00C60858"/>
    <w:rsid w:val="00C66D3A"/>
    <w:rsid w:val="00C670DA"/>
    <w:rsid w:val="00C6723B"/>
    <w:rsid w:val="00C6724F"/>
    <w:rsid w:val="00C714DA"/>
    <w:rsid w:val="00C728C0"/>
    <w:rsid w:val="00C76648"/>
    <w:rsid w:val="00C77531"/>
    <w:rsid w:val="00C83CAF"/>
    <w:rsid w:val="00C85940"/>
    <w:rsid w:val="00C867B0"/>
    <w:rsid w:val="00C86ECB"/>
    <w:rsid w:val="00C9009C"/>
    <w:rsid w:val="00C912D2"/>
    <w:rsid w:val="00C94540"/>
    <w:rsid w:val="00C95FA5"/>
    <w:rsid w:val="00C96F7C"/>
    <w:rsid w:val="00CA0382"/>
    <w:rsid w:val="00CA14FF"/>
    <w:rsid w:val="00CA2503"/>
    <w:rsid w:val="00CA2861"/>
    <w:rsid w:val="00CA3B63"/>
    <w:rsid w:val="00CA3F5C"/>
    <w:rsid w:val="00CA4F7B"/>
    <w:rsid w:val="00CA5F03"/>
    <w:rsid w:val="00CB0865"/>
    <w:rsid w:val="00CB0E8D"/>
    <w:rsid w:val="00CB481B"/>
    <w:rsid w:val="00CB4CAC"/>
    <w:rsid w:val="00CB57CB"/>
    <w:rsid w:val="00CB777F"/>
    <w:rsid w:val="00CC016D"/>
    <w:rsid w:val="00CC1D6A"/>
    <w:rsid w:val="00CC338B"/>
    <w:rsid w:val="00CC4C48"/>
    <w:rsid w:val="00CC7356"/>
    <w:rsid w:val="00CD446F"/>
    <w:rsid w:val="00CD6B64"/>
    <w:rsid w:val="00CE11FB"/>
    <w:rsid w:val="00CE257A"/>
    <w:rsid w:val="00CE494E"/>
    <w:rsid w:val="00CE7D06"/>
    <w:rsid w:val="00CF1B5C"/>
    <w:rsid w:val="00CF493E"/>
    <w:rsid w:val="00CF4D51"/>
    <w:rsid w:val="00D04F0D"/>
    <w:rsid w:val="00D05875"/>
    <w:rsid w:val="00D075F3"/>
    <w:rsid w:val="00D133E4"/>
    <w:rsid w:val="00D159B2"/>
    <w:rsid w:val="00D16976"/>
    <w:rsid w:val="00D205BC"/>
    <w:rsid w:val="00D21A91"/>
    <w:rsid w:val="00D23D16"/>
    <w:rsid w:val="00D24051"/>
    <w:rsid w:val="00D25936"/>
    <w:rsid w:val="00D26773"/>
    <w:rsid w:val="00D26D05"/>
    <w:rsid w:val="00D32725"/>
    <w:rsid w:val="00D331CE"/>
    <w:rsid w:val="00D3372E"/>
    <w:rsid w:val="00D33DB4"/>
    <w:rsid w:val="00D52902"/>
    <w:rsid w:val="00D53766"/>
    <w:rsid w:val="00D55F43"/>
    <w:rsid w:val="00D5760E"/>
    <w:rsid w:val="00D63260"/>
    <w:rsid w:val="00D6461A"/>
    <w:rsid w:val="00D6627D"/>
    <w:rsid w:val="00D724E6"/>
    <w:rsid w:val="00D74A36"/>
    <w:rsid w:val="00D7525C"/>
    <w:rsid w:val="00D7590C"/>
    <w:rsid w:val="00D770F9"/>
    <w:rsid w:val="00D77D23"/>
    <w:rsid w:val="00D87889"/>
    <w:rsid w:val="00D916A3"/>
    <w:rsid w:val="00D9617F"/>
    <w:rsid w:val="00D978B3"/>
    <w:rsid w:val="00DA029E"/>
    <w:rsid w:val="00DA0D27"/>
    <w:rsid w:val="00DA36B3"/>
    <w:rsid w:val="00DA6BAE"/>
    <w:rsid w:val="00DA7C47"/>
    <w:rsid w:val="00DB5AED"/>
    <w:rsid w:val="00DC54FA"/>
    <w:rsid w:val="00DD669C"/>
    <w:rsid w:val="00DE0264"/>
    <w:rsid w:val="00DF18DC"/>
    <w:rsid w:val="00DF3CF4"/>
    <w:rsid w:val="00DF653E"/>
    <w:rsid w:val="00E02008"/>
    <w:rsid w:val="00E07066"/>
    <w:rsid w:val="00E102C3"/>
    <w:rsid w:val="00E10301"/>
    <w:rsid w:val="00E114FB"/>
    <w:rsid w:val="00E13476"/>
    <w:rsid w:val="00E15F0B"/>
    <w:rsid w:val="00E22863"/>
    <w:rsid w:val="00E26B73"/>
    <w:rsid w:val="00E311EF"/>
    <w:rsid w:val="00E31AD9"/>
    <w:rsid w:val="00E33F56"/>
    <w:rsid w:val="00E378F2"/>
    <w:rsid w:val="00E4374E"/>
    <w:rsid w:val="00E44ABF"/>
    <w:rsid w:val="00E45066"/>
    <w:rsid w:val="00E518BB"/>
    <w:rsid w:val="00E52631"/>
    <w:rsid w:val="00E53E0D"/>
    <w:rsid w:val="00E64633"/>
    <w:rsid w:val="00E701CB"/>
    <w:rsid w:val="00E72D6F"/>
    <w:rsid w:val="00E74CDF"/>
    <w:rsid w:val="00E800B2"/>
    <w:rsid w:val="00E80EBB"/>
    <w:rsid w:val="00E8266F"/>
    <w:rsid w:val="00E82809"/>
    <w:rsid w:val="00E84A41"/>
    <w:rsid w:val="00E92974"/>
    <w:rsid w:val="00E92EC2"/>
    <w:rsid w:val="00E93EE2"/>
    <w:rsid w:val="00E944AF"/>
    <w:rsid w:val="00E94FDC"/>
    <w:rsid w:val="00E96CC1"/>
    <w:rsid w:val="00EA0BDD"/>
    <w:rsid w:val="00EA0D9D"/>
    <w:rsid w:val="00EA0FB1"/>
    <w:rsid w:val="00EA18C9"/>
    <w:rsid w:val="00EA220E"/>
    <w:rsid w:val="00EA5243"/>
    <w:rsid w:val="00EA565B"/>
    <w:rsid w:val="00EB49C5"/>
    <w:rsid w:val="00EB54BB"/>
    <w:rsid w:val="00EB5878"/>
    <w:rsid w:val="00EC022C"/>
    <w:rsid w:val="00EC28A1"/>
    <w:rsid w:val="00EC3782"/>
    <w:rsid w:val="00EC552E"/>
    <w:rsid w:val="00EC6F6E"/>
    <w:rsid w:val="00ED1251"/>
    <w:rsid w:val="00ED14CE"/>
    <w:rsid w:val="00ED290F"/>
    <w:rsid w:val="00ED357F"/>
    <w:rsid w:val="00ED6942"/>
    <w:rsid w:val="00ED7847"/>
    <w:rsid w:val="00EE1BBA"/>
    <w:rsid w:val="00EE3D9C"/>
    <w:rsid w:val="00EE4C1C"/>
    <w:rsid w:val="00EE791A"/>
    <w:rsid w:val="00EF0172"/>
    <w:rsid w:val="00EF041D"/>
    <w:rsid w:val="00EF3EF5"/>
    <w:rsid w:val="00F01A2D"/>
    <w:rsid w:val="00F01D67"/>
    <w:rsid w:val="00F041F8"/>
    <w:rsid w:val="00F05AA7"/>
    <w:rsid w:val="00F07F83"/>
    <w:rsid w:val="00F10845"/>
    <w:rsid w:val="00F1104E"/>
    <w:rsid w:val="00F20DFC"/>
    <w:rsid w:val="00F21037"/>
    <w:rsid w:val="00F22B01"/>
    <w:rsid w:val="00F260A2"/>
    <w:rsid w:val="00F31A25"/>
    <w:rsid w:val="00F359A1"/>
    <w:rsid w:val="00F427CC"/>
    <w:rsid w:val="00F42A8E"/>
    <w:rsid w:val="00F43E29"/>
    <w:rsid w:val="00F44F45"/>
    <w:rsid w:val="00F468F6"/>
    <w:rsid w:val="00F52473"/>
    <w:rsid w:val="00F559BE"/>
    <w:rsid w:val="00F569E4"/>
    <w:rsid w:val="00F57659"/>
    <w:rsid w:val="00F60ED4"/>
    <w:rsid w:val="00F64828"/>
    <w:rsid w:val="00F65C56"/>
    <w:rsid w:val="00F66FB3"/>
    <w:rsid w:val="00F67009"/>
    <w:rsid w:val="00F67AD4"/>
    <w:rsid w:val="00F71C2F"/>
    <w:rsid w:val="00F77F0E"/>
    <w:rsid w:val="00F83F65"/>
    <w:rsid w:val="00F844DD"/>
    <w:rsid w:val="00F859F4"/>
    <w:rsid w:val="00F933F7"/>
    <w:rsid w:val="00F94793"/>
    <w:rsid w:val="00F97835"/>
    <w:rsid w:val="00FA0C1F"/>
    <w:rsid w:val="00FA3787"/>
    <w:rsid w:val="00FB0532"/>
    <w:rsid w:val="00FB0A71"/>
    <w:rsid w:val="00FB19F2"/>
    <w:rsid w:val="00FB1B62"/>
    <w:rsid w:val="00FB3A0A"/>
    <w:rsid w:val="00FB49A0"/>
    <w:rsid w:val="00FC0853"/>
    <w:rsid w:val="00FC65F3"/>
    <w:rsid w:val="00FD30C9"/>
    <w:rsid w:val="00FD5C39"/>
    <w:rsid w:val="00FD5F48"/>
    <w:rsid w:val="00FD799C"/>
    <w:rsid w:val="00FE0C7F"/>
    <w:rsid w:val="00FE0EF1"/>
    <w:rsid w:val="00FE1AE5"/>
    <w:rsid w:val="00FE4801"/>
    <w:rsid w:val="00FE75E5"/>
    <w:rsid w:val="00FF0C82"/>
    <w:rsid w:val="00FF3F46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EA3DD5"/>
  <w15:docId w15:val="{83E6A308-EF45-497E-BE63-ECDA4074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Times New Roman"/>
        <w:sz w:val="22"/>
        <w:szCs w:val="22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nhideWhenUsed="1"/>
    <w:lsdException w:name="heading 3" w:semiHidden="1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BE6"/>
    <w:rPr>
      <w:rFonts w:ascii="Times New Roman" w:eastAsia="Times New Roman" w:hAnsi="Times New Roman"/>
      <w:szCs w:val="20"/>
      <w:lang w:val="en-US" w:eastAsia="en-US"/>
    </w:rPr>
  </w:style>
  <w:style w:type="paragraph" w:styleId="Heading1">
    <w:name w:val="heading 1"/>
    <w:basedOn w:val="Normal"/>
    <w:next w:val="BodyText"/>
    <w:link w:val="Heading1Char"/>
    <w:uiPriority w:val="9"/>
    <w:rsid w:val="00C2326C"/>
    <w:pPr>
      <w:keepNext/>
      <w:numPr>
        <w:numId w:val="1"/>
      </w:numPr>
      <w:spacing w:before="240"/>
      <w:ind w:left="994"/>
      <w:outlineLvl w:val="0"/>
    </w:pPr>
    <w:rPr>
      <w:rFonts w:cs="Arial"/>
      <w:b/>
      <w:bCs/>
      <w:caps/>
      <w:kern w:val="32"/>
    </w:rPr>
  </w:style>
  <w:style w:type="paragraph" w:styleId="Heading2">
    <w:name w:val="heading 2"/>
    <w:basedOn w:val="Normal"/>
    <w:next w:val="BodyText"/>
    <w:link w:val="Heading2Char"/>
    <w:uiPriority w:val="99"/>
    <w:rsid w:val="00F67009"/>
    <w:pPr>
      <w:keepNext/>
      <w:numPr>
        <w:ilvl w:val="1"/>
        <w:numId w:val="1"/>
      </w:numPr>
      <w:spacing w:before="240" w:after="60"/>
      <w:outlineLvl w:val="1"/>
    </w:pPr>
    <w:rPr>
      <w:rFonts w:cs="Arial"/>
    </w:rPr>
  </w:style>
  <w:style w:type="paragraph" w:styleId="Heading3">
    <w:name w:val="heading 3"/>
    <w:basedOn w:val="Normal"/>
    <w:next w:val="BodyText"/>
    <w:link w:val="Heading3Char"/>
    <w:uiPriority w:val="99"/>
    <w:rsid w:val="00F67009"/>
    <w:pPr>
      <w:keepNext/>
      <w:numPr>
        <w:ilvl w:val="2"/>
        <w:numId w:val="1"/>
      </w:numPr>
      <w:spacing w:before="240" w:after="60"/>
      <w:outlineLvl w:val="2"/>
    </w:pPr>
    <w:rPr>
      <w:rFonts w:cs="Arial"/>
    </w:rPr>
  </w:style>
  <w:style w:type="paragraph" w:styleId="Heading4">
    <w:name w:val="heading 4"/>
    <w:basedOn w:val="Normal"/>
    <w:next w:val="Normal"/>
    <w:link w:val="Heading4Char"/>
    <w:rsid w:val="00F67009"/>
    <w:pPr>
      <w:keepNext/>
      <w:numPr>
        <w:ilvl w:val="3"/>
        <w:numId w:val="1"/>
      </w:numPr>
      <w:spacing w:before="240" w:after="60"/>
      <w:outlineLvl w:val="3"/>
    </w:pPr>
    <w:rPr>
      <w:rFonts w:cs="Arial"/>
    </w:rPr>
  </w:style>
  <w:style w:type="paragraph" w:styleId="Heading5">
    <w:name w:val="heading 5"/>
    <w:basedOn w:val="Normal"/>
    <w:next w:val="Normal"/>
    <w:link w:val="Heading5Char"/>
    <w:rsid w:val="00F67009"/>
    <w:pPr>
      <w:numPr>
        <w:ilvl w:val="4"/>
        <w:numId w:val="1"/>
      </w:numPr>
      <w:spacing w:before="240" w:after="60"/>
      <w:outlineLvl w:val="4"/>
    </w:pPr>
    <w:rPr>
      <w:rFonts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F67009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rsid w:val="00F67009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rsid w:val="00F67009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rsid w:val="00F67009"/>
    <w:pPr>
      <w:numPr>
        <w:ilvl w:val="8"/>
        <w:numId w:val="1"/>
      </w:num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5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6526"/>
  </w:style>
  <w:style w:type="paragraph" w:styleId="Footer">
    <w:name w:val="footer"/>
    <w:basedOn w:val="Normal"/>
    <w:link w:val="FooterChar"/>
    <w:uiPriority w:val="99"/>
    <w:unhideWhenUsed/>
    <w:rsid w:val="008E65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6526"/>
  </w:style>
  <w:style w:type="table" w:styleId="TableGrid">
    <w:name w:val="Table Grid"/>
    <w:basedOn w:val="TableNormal"/>
    <w:uiPriority w:val="39"/>
    <w:rsid w:val="007347B5"/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43" w:type="dxa"/>
        <w:left w:w="58" w:type="dxa"/>
        <w:bottom w:w="43" w:type="dxa"/>
        <w:right w:w="58" w:type="dxa"/>
      </w:tblCellMar>
    </w:tblPr>
    <w:tcPr>
      <w:vAlign w:val="center"/>
    </w:tcPr>
    <w:tblStylePr w:type="firstRow">
      <w:pPr>
        <w:jc w:val="center"/>
      </w:pPr>
      <w:rPr>
        <w:rFonts w:ascii="Arial" w:hAnsi="Arial"/>
        <w:b/>
        <w:sz w:val="22"/>
      </w:rPr>
      <w:tblPr/>
      <w:tcPr>
        <w:shd w:val="clear" w:color="auto" w:fill="D9D9D9" w:themeFill="background1" w:themeFillShade="D9"/>
      </w:tcPr>
    </w:tblStylePr>
    <w:tblStylePr w:type="swCell">
      <w:pPr>
        <w:jc w:val="left"/>
      </w:pPr>
      <w:rPr>
        <w:rFonts w:ascii="Arial" w:hAnsi="Arial"/>
        <w:sz w:val="22"/>
      </w:rPr>
      <w:tblPr/>
      <w:tcPr>
        <w:vAlign w:val="center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2326C"/>
    <w:rPr>
      <w:rFonts w:eastAsia="Times New Roman" w:cs="Arial"/>
      <w:b/>
      <w:bCs/>
      <w:caps/>
      <w:kern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F67009"/>
    <w:rPr>
      <w:rFonts w:eastAsia="Times New Roman" w:cs="Arial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F67009"/>
    <w:rPr>
      <w:rFonts w:eastAsia="Times New Roman" w:cs="Arial"/>
      <w:lang w:eastAsia="en-US"/>
    </w:rPr>
  </w:style>
  <w:style w:type="character" w:customStyle="1" w:styleId="Heading4Char">
    <w:name w:val="Heading 4 Char"/>
    <w:basedOn w:val="DefaultParagraphFont"/>
    <w:link w:val="Heading4"/>
    <w:rsid w:val="00F67009"/>
    <w:rPr>
      <w:rFonts w:eastAsia="Times New Roman" w:cs="Arial"/>
      <w:lang w:eastAsia="en-US"/>
    </w:rPr>
  </w:style>
  <w:style w:type="character" w:customStyle="1" w:styleId="Heading5Char">
    <w:name w:val="Heading 5 Char"/>
    <w:basedOn w:val="DefaultParagraphFont"/>
    <w:link w:val="Heading5"/>
    <w:rsid w:val="00F67009"/>
    <w:rPr>
      <w:rFonts w:eastAsia="Times New Roman" w:cs="Arial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rsid w:val="00F67009"/>
    <w:rPr>
      <w:rFonts w:ascii="Times New Roman" w:eastAsia="Times New Roman" w:hAnsi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rsid w:val="00F67009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F67009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F67009"/>
    <w:rPr>
      <w:rFonts w:eastAsia="Times New Roman" w:cs="Arial"/>
      <w:lang w:eastAsia="en-US"/>
    </w:rPr>
  </w:style>
  <w:style w:type="paragraph" w:styleId="BodyText">
    <w:name w:val="Body Text"/>
    <w:basedOn w:val="Normal"/>
    <w:link w:val="BodyTextChar"/>
    <w:uiPriority w:val="99"/>
    <w:rsid w:val="00F67009"/>
    <w:pPr>
      <w:ind w:left="720"/>
    </w:pPr>
    <w:rPr>
      <w:rFonts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F67009"/>
    <w:rPr>
      <w:rFonts w:ascii="Arial" w:eastAsia="Times New Roman" w:hAnsi="Arial" w:cs="Arial"/>
      <w:lang w:eastAsia="en-US"/>
    </w:rPr>
  </w:style>
  <w:style w:type="paragraph" w:styleId="Title">
    <w:name w:val="Title"/>
    <w:basedOn w:val="Normal"/>
    <w:link w:val="TitleChar"/>
    <w:uiPriority w:val="99"/>
    <w:rsid w:val="00344DF5"/>
    <w:pPr>
      <w:tabs>
        <w:tab w:val="center" w:pos="4536"/>
        <w:tab w:val="right" w:pos="9073"/>
      </w:tabs>
      <w:jc w:val="right"/>
      <w:outlineLvl w:val="0"/>
    </w:pPr>
    <w:rPr>
      <w:rFonts w:cs="Arial"/>
      <w:b/>
      <w:bCs/>
      <w:caps/>
      <w:kern w:val="28"/>
    </w:rPr>
  </w:style>
  <w:style w:type="character" w:customStyle="1" w:styleId="TitleChar">
    <w:name w:val="Title Char"/>
    <w:basedOn w:val="DefaultParagraphFont"/>
    <w:link w:val="Title"/>
    <w:uiPriority w:val="99"/>
    <w:rsid w:val="00344DF5"/>
    <w:rPr>
      <w:rFonts w:ascii="Arial" w:eastAsia="Times New Roman" w:hAnsi="Arial" w:cs="Arial"/>
      <w:b/>
      <w:bCs/>
      <w:caps/>
      <w:kern w:val="28"/>
      <w:lang w:val="it-IT" w:eastAsia="en-US"/>
    </w:rPr>
  </w:style>
  <w:style w:type="paragraph" w:styleId="TOC1">
    <w:name w:val="toc 1"/>
    <w:basedOn w:val="Normal"/>
    <w:link w:val="TOC1Char"/>
    <w:uiPriority w:val="39"/>
    <w:qFormat/>
    <w:rsid w:val="00982B7F"/>
    <w:pPr>
      <w:tabs>
        <w:tab w:val="right" w:leader="dot" w:pos="9000"/>
      </w:tabs>
      <w:spacing w:before="360"/>
      <w:ind w:left="720" w:hanging="720"/>
    </w:pPr>
    <w:rPr>
      <w:rFonts w:ascii="Arial Bold" w:hAnsi="Arial Bold" w:cs="Arial"/>
      <w:b/>
      <w:bCs/>
      <w:caps/>
      <w:noProof/>
      <w:color w:val="000000" w:themeColor="text1"/>
    </w:rPr>
  </w:style>
  <w:style w:type="character" w:styleId="Hyperlink">
    <w:name w:val="Hyperlink"/>
    <w:basedOn w:val="DefaultParagraphFont"/>
    <w:uiPriority w:val="99"/>
    <w:rsid w:val="00F67009"/>
    <w:rPr>
      <w:color w:val="0000FF"/>
      <w:u w:val="single"/>
    </w:rPr>
  </w:style>
  <w:style w:type="paragraph" w:customStyle="1" w:styleId="APPENDIX">
    <w:name w:val="APPENDIX"/>
    <w:basedOn w:val="Heading1"/>
    <w:uiPriority w:val="99"/>
    <w:rsid w:val="00F67009"/>
    <w:pPr>
      <w:numPr>
        <w:numId w:val="2"/>
      </w:numPr>
      <w:ind w:left="720" w:firstLine="0"/>
      <w:jc w:val="center"/>
    </w:pPr>
  </w:style>
  <w:style w:type="character" w:styleId="PlaceholderText">
    <w:name w:val="Placeholder Text"/>
    <w:basedOn w:val="DefaultParagraphFont"/>
    <w:uiPriority w:val="99"/>
    <w:semiHidden/>
    <w:rsid w:val="00F67009"/>
    <w:rPr>
      <w:color w:val="808080"/>
    </w:rPr>
  </w:style>
  <w:style w:type="table" w:customStyle="1" w:styleId="TableGrid1">
    <w:name w:val="Table Grid1"/>
    <w:basedOn w:val="TableNormal"/>
    <w:next w:val="TableGrid"/>
    <w:rsid w:val="00F67009"/>
    <w:rPr>
      <w:rFonts w:ascii="Times New Roman" w:eastAsia="Times New Roman" w:hAnsi="Times New Roman"/>
      <w:sz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rsid w:val="00F67009"/>
    <w:rPr>
      <w:rFonts w:ascii="Times New Roman" w:eastAsia="Times New Roman" w:hAnsi="Times New Roman"/>
      <w:sz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4C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C7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EA220E"/>
  </w:style>
  <w:style w:type="character" w:styleId="CommentReference">
    <w:name w:val="annotation reference"/>
    <w:basedOn w:val="DefaultParagraphFont"/>
    <w:uiPriority w:val="99"/>
    <w:semiHidden/>
    <w:unhideWhenUsed/>
    <w:rsid w:val="00873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3E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3E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E4C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rsid w:val="00FA3787"/>
    <w:rPr>
      <w:i/>
      <w:iCs/>
    </w:rPr>
  </w:style>
  <w:style w:type="paragraph" w:styleId="ListParagraph">
    <w:name w:val="List Paragraph"/>
    <w:basedOn w:val="Normal"/>
    <w:uiPriority w:val="34"/>
    <w:rsid w:val="008A3D94"/>
    <w:pPr>
      <w:ind w:left="720"/>
      <w:contextualSpacing/>
    </w:pPr>
  </w:style>
  <w:style w:type="paragraph" w:styleId="Revision">
    <w:name w:val="Revision"/>
    <w:hidden/>
    <w:uiPriority w:val="99"/>
    <w:semiHidden/>
    <w:rsid w:val="008A3D94"/>
  </w:style>
  <w:style w:type="table" w:customStyle="1" w:styleId="TableGrid3">
    <w:name w:val="Table Grid3"/>
    <w:basedOn w:val="TableNormal"/>
    <w:next w:val="TableGrid"/>
    <w:rsid w:val="004C290E"/>
    <w:pPr>
      <w:spacing w:after="20"/>
    </w:pPr>
    <w:rPr>
      <w:rFonts w:eastAsia="Times New Roman"/>
      <w:sz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43" w:type="dxa"/>
        <w:left w:w="58" w:type="dxa"/>
        <w:bottom w:w="43" w:type="dxa"/>
        <w:right w:w="58" w:type="dxa"/>
      </w:tblCellMar>
    </w:tblPr>
    <w:trPr>
      <w:tblHeader/>
    </w:trPr>
    <w:tcPr>
      <w:shd w:val="clear" w:color="auto" w:fill="auto"/>
      <w:vAlign w:val="center"/>
    </w:tcPr>
    <w:tblStylePr w:type="firstRow">
      <w:pPr>
        <w:jc w:val="center"/>
      </w:pPr>
      <w:rPr>
        <w:rFonts w:ascii="Arial" w:hAnsi="Arial"/>
        <w:b/>
        <w:sz w:val="20"/>
      </w:rPr>
    </w:tblStylePr>
  </w:style>
  <w:style w:type="table" w:customStyle="1" w:styleId="TableGrid11">
    <w:name w:val="Table Grid11"/>
    <w:basedOn w:val="TableNormal"/>
    <w:next w:val="TableGrid"/>
    <w:rsid w:val="00903663"/>
    <w:rPr>
      <w:rFonts w:ascii="Times New Roman" w:eastAsia="Times New Roman" w:hAnsi="Times New Roman"/>
      <w:sz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2">
    <w:name w:val="toc 2"/>
    <w:basedOn w:val="Normal"/>
    <w:uiPriority w:val="39"/>
    <w:unhideWhenUsed/>
    <w:qFormat/>
    <w:rsid w:val="00982B7F"/>
    <w:pPr>
      <w:tabs>
        <w:tab w:val="right" w:leader="dot" w:pos="9000"/>
      </w:tabs>
      <w:spacing w:before="360"/>
      <w:ind w:left="1440" w:hanging="720"/>
    </w:pPr>
    <w:rPr>
      <w:rFonts w:ascii="Arial Bold" w:hAnsi="Arial Bold" w:cstheme="minorHAnsi"/>
      <w:b/>
      <w:bCs/>
      <w:color w:val="000000" w:themeColor="text1"/>
    </w:rPr>
  </w:style>
  <w:style w:type="paragraph" w:styleId="TOC3">
    <w:name w:val="toc 3"/>
    <w:basedOn w:val="Normal"/>
    <w:autoRedefine/>
    <w:uiPriority w:val="39"/>
    <w:unhideWhenUsed/>
    <w:qFormat/>
    <w:rsid w:val="00982B7F"/>
    <w:pPr>
      <w:tabs>
        <w:tab w:val="right" w:leader="dot" w:pos="9000"/>
      </w:tabs>
      <w:spacing w:before="360"/>
      <w:ind w:left="2160" w:hanging="720"/>
    </w:pPr>
    <w:rPr>
      <w:rFonts w:ascii="Arial Bold" w:hAnsi="Arial Bold" w:cstheme="minorHAnsi"/>
      <w:b/>
      <w:noProof/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246771"/>
    <w:pPr>
      <w:ind w:left="440"/>
    </w:pPr>
    <w:rPr>
      <w:rFonts w:cs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246771"/>
    <w:pPr>
      <w:ind w:left="660"/>
    </w:pPr>
    <w:rPr>
      <w:rFonts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246771"/>
    <w:pPr>
      <w:ind w:left="880"/>
    </w:pPr>
    <w:rPr>
      <w:rFonts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246771"/>
    <w:pPr>
      <w:ind w:left="1100"/>
    </w:pPr>
    <w:rPr>
      <w:rFonts w:cs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246771"/>
    <w:pPr>
      <w:ind w:left="1320"/>
    </w:pPr>
    <w:rPr>
      <w:rFonts w:cs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246771"/>
    <w:pPr>
      <w:ind w:left="1540"/>
    </w:pPr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8154EE"/>
    <w:pPr>
      <w:spacing w:before="100" w:beforeAutospacing="1" w:after="100" w:afterAutospacing="1"/>
    </w:pPr>
    <w:rPr>
      <w:sz w:val="20"/>
    </w:rPr>
  </w:style>
  <w:style w:type="paragraph" w:customStyle="1" w:styleId="FooterL0">
    <w:name w:val="Footer L0"/>
    <w:basedOn w:val="Normal"/>
    <w:next w:val="Normal"/>
    <w:link w:val="FooterL0Char"/>
    <w:qFormat/>
    <w:rsid w:val="00982B7F"/>
    <w:pPr>
      <w:ind w:left="144" w:hanging="144"/>
      <w:jc w:val="both"/>
    </w:pPr>
    <w:rPr>
      <w:rFonts w:cs="Arial"/>
      <w:sz w:val="18"/>
      <w:szCs w:val="18"/>
    </w:rPr>
  </w:style>
  <w:style w:type="paragraph" w:customStyle="1" w:styleId="SubTitle">
    <w:name w:val="Sub Title"/>
    <w:basedOn w:val="Title"/>
    <w:link w:val="SubTitleChar"/>
    <w:rsid w:val="00344DF5"/>
    <w:rPr>
      <w:i/>
      <w:sz w:val="20"/>
    </w:rPr>
  </w:style>
  <w:style w:type="character" w:customStyle="1" w:styleId="SubTitleChar">
    <w:name w:val="Sub Title Char"/>
    <w:basedOn w:val="TitleChar"/>
    <w:link w:val="SubTitle"/>
    <w:rsid w:val="00344DF5"/>
    <w:rPr>
      <w:rFonts w:ascii="Arial" w:eastAsia="Times New Roman" w:hAnsi="Arial" w:cs="Arial"/>
      <w:b/>
      <w:bCs/>
      <w:i/>
      <w:caps/>
      <w:kern w:val="28"/>
      <w:sz w:val="20"/>
      <w:lang w:val="it-IT" w:eastAsia="en-US"/>
    </w:rPr>
  </w:style>
  <w:style w:type="paragraph" w:customStyle="1" w:styleId="BulletL1">
    <w:name w:val="Bullet L1"/>
    <w:basedOn w:val="Normal"/>
    <w:link w:val="BulletL1Char"/>
    <w:qFormat/>
    <w:rsid w:val="00CA14FF"/>
    <w:pPr>
      <w:keepLines/>
      <w:numPr>
        <w:numId w:val="20"/>
      </w:numPr>
      <w:spacing w:before="120"/>
      <w:ind w:left="936"/>
      <w:jc w:val="both"/>
    </w:pPr>
    <w:rPr>
      <w:rFonts w:eastAsiaTheme="minorHAnsi"/>
      <w:bCs/>
      <w:color w:val="000000" w:themeColor="text1"/>
    </w:rPr>
  </w:style>
  <w:style w:type="character" w:customStyle="1" w:styleId="BulletL1Char">
    <w:name w:val="Bullet L1 Char"/>
    <w:basedOn w:val="DefaultParagraphFont"/>
    <w:link w:val="BulletL1"/>
    <w:rsid w:val="00CA14FF"/>
    <w:rPr>
      <w:rFonts w:eastAsiaTheme="minorHAnsi"/>
      <w:bCs/>
      <w:color w:val="000000" w:themeColor="text1"/>
      <w:lang w:val="en-US" w:eastAsia="en-US"/>
    </w:rPr>
  </w:style>
  <w:style w:type="paragraph" w:customStyle="1" w:styleId="BulletL1-2">
    <w:name w:val="Bullet L1-2"/>
    <w:basedOn w:val="Normal"/>
    <w:link w:val="BulletL1-2Char"/>
    <w:qFormat/>
    <w:rsid w:val="00CA14FF"/>
    <w:pPr>
      <w:keepLines/>
      <w:numPr>
        <w:numId w:val="15"/>
      </w:numPr>
      <w:spacing w:before="120"/>
      <w:ind w:left="1296"/>
      <w:jc w:val="both"/>
    </w:pPr>
    <w:rPr>
      <w:rFonts w:eastAsiaTheme="minorHAnsi"/>
      <w:bCs/>
      <w:color w:val="000000" w:themeColor="text1"/>
    </w:rPr>
  </w:style>
  <w:style w:type="character" w:customStyle="1" w:styleId="BulletL1-2Char">
    <w:name w:val="Bullet L1-2 Char"/>
    <w:basedOn w:val="DefaultParagraphFont"/>
    <w:link w:val="BulletL1-2"/>
    <w:rsid w:val="00CA14FF"/>
    <w:rPr>
      <w:rFonts w:eastAsiaTheme="minorHAnsi"/>
      <w:bCs/>
      <w:color w:val="000000" w:themeColor="text1"/>
      <w:lang w:val="en-US" w:eastAsia="en-US"/>
    </w:rPr>
  </w:style>
  <w:style w:type="paragraph" w:customStyle="1" w:styleId="BulletL2">
    <w:name w:val="Bullet L2"/>
    <w:basedOn w:val="BulletL1"/>
    <w:link w:val="BulletL2Char"/>
    <w:qFormat/>
    <w:rsid w:val="00B67098"/>
    <w:pPr>
      <w:numPr>
        <w:numId w:val="16"/>
      </w:numPr>
      <w:ind w:left="1656"/>
    </w:pPr>
    <w:rPr>
      <w:bCs w:val="0"/>
    </w:rPr>
  </w:style>
  <w:style w:type="character" w:customStyle="1" w:styleId="BulletL2Char">
    <w:name w:val="Bullet L2 Char"/>
    <w:basedOn w:val="BulletL1Char"/>
    <w:link w:val="BulletL2"/>
    <w:rsid w:val="00B67098"/>
    <w:rPr>
      <w:rFonts w:eastAsiaTheme="minorHAnsi"/>
      <w:bCs w:val="0"/>
      <w:color w:val="000000" w:themeColor="text1"/>
      <w:lang w:val="en-US" w:eastAsia="en-US"/>
    </w:rPr>
  </w:style>
  <w:style w:type="paragraph" w:customStyle="1" w:styleId="BulletL2-2">
    <w:name w:val="Bullet L2-2"/>
    <w:basedOn w:val="BulletL1-2"/>
    <w:link w:val="BulletL2-2Char"/>
    <w:qFormat/>
    <w:rsid w:val="00B67098"/>
    <w:pPr>
      <w:numPr>
        <w:numId w:val="17"/>
      </w:numPr>
      <w:ind w:left="2016"/>
    </w:pPr>
    <w:rPr>
      <w:bCs w:val="0"/>
    </w:rPr>
  </w:style>
  <w:style w:type="character" w:customStyle="1" w:styleId="BulletL2-2Char">
    <w:name w:val="Bullet L2-2 Char"/>
    <w:basedOn w:val="BulletL2Char"/>
    <w:link w:val="BulletL2-2"/>
    <w:rsid w:val="00B67098"/>
    <w:rPr>
      <w:rFonts w:eastAsiaTheme="minorHAnsi"/>
      <w:bCs w:val="0"/>
      <w:color w:val="000000" w:themeColor="text1"/>
      <w:lang w:val="en-US" w:eastAsia="en-US"/>
    </w:rPr>
  </w:style>
  <w:style w:type="paragraph" w:customStyle="1" w:styleId="BulletL3">
    <w:name w:val="Bullet L3"/>
    <w:basedOn w:val="BulletL2"/>
    <w:link w:val="BulletL3Char"/>
    <w:qFormat/>
    <w:rsid w:val="0049294B"/>
    <w:pPr>
      <w:numPr>
        <w:numId w:val="18"/>
      </w:numPr>
    </w:pPr>
    <w:rPr>
      <w:bCs/>
    </w:rPr>
  </w:style>
  <w:style w:type="character" w:customStyle="1" w:styleId="BulletL3Char">
    <w:name w:val="Bullet L3 Char"/>
    <w:basedOn w:val="BulletL2Char"/>
    <w:link w:val="BulletL3"/>
    <w:rsid w:val="0049294B"/>
    <w:rPr>
      <w:rFonts w:eastAsiaTheme="minorHAnsi"/>
      <w:bCs/>
      <w:color w:val="000000" w:themeColor="text1"/>
      <w:lang w:val="en-US" w:eastAsia="en-US"/>
    </w:rPr>
  </w:style>
  <w:style w:type="paragraph" w:customStyle="1" w:styleId="BulletL3-2">
    <w:name w:val="Bullet L3-2"/>
    <w:basedOn w:val="BulletL2-2"/>
    <w:link w:val="BulletL3-2Char"/>
    <w:qFormat/>
    <w:rsid w:val="00B67098"/>
    <w:pPr>
      <w:numPr>
        <w:numId w:val="19"/>
      </w:numPr>
      <w:ind w:left="2880"/>
    </w:pPr>
    <w:rPr>
      <w:bCs/>
    </w:rPr>
  </w:style>
  <w:style w:type="character" w:customStyle="1" w:styleId="BulletL3-2Char">
    <w:name w:val="Bullet L3-2 Char"/>
    <w:basedOn w:val="BulletL2-2Char"/>
    <w:link w:val="BulletL3-2"/>
    <w:rsid w:val="00B67098"/>
    <w:rPr>
      <w:rFonts w:eastAsiaTheme="minorHAnsi"/>
      <w:bCs/>
      <w:color w:val="000000" w:themeColor="text1"/>
      <w:lang w:val="en-US" w:eastAsia="en-US"/>
    </w:rPr>
  </w:style>
  <w:style w:type="paragraph" w:customStyle="1" w:styleId="BulletL4">
    <w:name w:val="Bullet L4"/>
    <w:basedOn w:val="BulletL3"/>
    <w:link w:val="BulletL4Char"/>
    <w:qFormat/>
    <w:rsid w:val="0049294B"/>
    <w:pPr>
      <w:numPr>
        <w:ilvl w:val="3"/>
        <w:numId w:val="20"/>
      </w:numPr>
      <w:ind w:left="3672"/>
    </w:pPr>
    <w:rPr>
      <w:bCs w:val="0"/>
    </w:rPr>
  </w:style>
  <w:style w:type="character" w:customStyle="1" w:styleId="BulletL4Char">
    <w:name w:val="Bullet L4 Char"/>
    <w:basedOn w:val="BulletL3Char"/>
    <w:link w:val="BulletL4"/>
    <w:rsid w:val="0049294B"/>
    <w:rPr>
      <w:rFonts w:eastAsiaTheme="minorHAnsi"/>
      <w:bCs w:val="0"/>
      <w:color w:val="000000" w:themeColor="text1"/>
      <w:lang w:val="en-US" w:eastAsia="en-US"/>
    </w:rPr>
  </w:style>
  <w:style w:type="paragraph" w:customStyle="1" w:styleId="BulletL4-2">
    <w:name w:val="Bullet L4-2"/>
    <w:basedOn w:val="BulletL3-2"/>
    <w:link w:val="BulletL4-2Char"/>
    <w:qFormat/>
    <w:rsid w:val="0049294B"/>
    <w:pPr>
      <w:numPr>
        <w:numId w:val="21"/>
      </w:numPr>
      <w:ind w:left="4032"/>
    </w:pPr>
    <w:rPr>
      <w:bCs w:val="0"/>
    </w:rPr>
  </w:style>
  <w:style w:type="character" w:customStyle="1" w:styleId="BulletL4-2Char">
    <w:name w:val="Bullet L4-2 Char"/>
    <w:basedOn w:val="BulletL3-2Char"/>
    <w:link w:val="BulletL4-2"/>
    <w:rsid w:val="0049294B"/>
    <w:rPr>
      <w:rFonts w:eastAsiaTheme="minorHAnsi"/>
      <w:bCs w:val="0"/>
      <w:color w:val="000000" w:themeColor="text1"/>
      <w:lang w:val="en-US" w:eastAsia="en-US"/>
    </w:rPr>
  </w:style>
  <w:style w:type="paragraph" w:customStyle="1" w:styleId="BulletL5">
    <w:name w:val="Bullet L5"/>
    <w:basedOn w:val="BulletL4"/>
    <w:link w:val="BulletL5Char"/>
    <w:qFormat/>
    <w:rsid w:val="0049294B"/>
    <w:pPr>
      <w:numPr>
        <w:ilvl w:val="0"/>
        <w:numId w:val="22"/>
      </w:numPr>
      <w:ind w:left="4968"/>
    </w:pPr>
    <w:rPr>
      <w:bCs/>
    </w:rPr>
  </w:style>
  <w:style w:type="character" w:customStyle="1" w:styleId="BulletL5Char">
    <w:name w:val="Bullet L5 Char"/>
    <w:basedOn w:val="BulletL4Char"/>
    <w:link w:val="BulletL5"/>
    <w:rsid w:val="0049294B"/>
    <w:rPr>
      <w:rFonts w:eastAsiaTheme="minorHAnsi"/>
      <w:bCs/>
      <w:color w:val="000000" w:themeColor="text1"/>
      <w:lang w:val="en-US" w:eastAsia="en-US"/>
    </w:rPr>
  </w:style>
  <w:style w:type="paragraph" w:customStyle="1" w:styleId="BulletL5-2">
    <w:name w:val="Bullet L5-2"/>
    <w:basedOn w:val="BulletL4-2"/>
    <w:link w:val="BulletL5-2Char"/>
    <w:qFormat/>
    <w:rsid w:val="00B67098"/>
    <w:pPr>
      <w:numPr>
        <w:numId w:val="23"/>
      </w:numPr>
      <w:ind w:left="5328"/>
    </w:pPr>
    <w:rPr>
      <w:bCs/>
    </w:rPr>
  </w:style>
  <w:style w:type="character" w:customStyle="1" w:styleId="BulletL5-2Char">
    <w:name w:val="Bullet L5-2 Char"/>
    <w:basedOn w:val="BulletL4-2Char"/>
    <w:link w:val="BulletL5-2"/>
    <w:rsid w:val="00B67098"/>
    <w:rPr>
      <w:rFonts w:eastAsiaTheme="minorHAnsi"/>
      <w:bCs/>
      <w:color w:val="000000" w:themeColor="text1"/>
      <w:lang w:val="en-US" w:eastAsia="en-US"/>
    </w:rPr>
  </w:style>
  <w:style w:type="paragraph" w:customStyle="1" w:styleId="HeadingL1">
    <w:name w:val="Heading L1"/>
    <w:basedOn w:val="Normal"/>
    <w:next w:val="HeadingL2"/>
    <w:link w:val="HeadingL1Char"/>
    <w:qFormat/>
    <w:rsid w:val="00BE7B99"/>
    <w:pPr>
      <w:keepNext/>
      <w:keepLines/>
      <w:numPr>
        <w:numId w:val="12"/>
      </w:numPr>
      <w:spacing w:before="240"/>
    </w:pPr>
    <w:rPr>
      <w:rFonts w:eastAsiaTheme="majorEastAsia" w:cs="Arial"/>
      <w:b/>
      <w:caps/>
      <w:kern w:val="32"/>
      <w:szCs w:val="32"/>
    </w:rPr>
  </w:style>
  <w:style w:type="character" w:customStyle="1" w:styleId="HeadingL1Char">
    <w:name w:val="Heading L1 Char"/>
    <w:basedOn w:val="Heading1Char"/>
    <w:link w:val="HeadingL1"/>
    <w:rsid w:val="00BE7B99"/>
    <w:rPr>
      <w:rFonts w:eastAsiaTheme="majorEastAsia" w:cs="Arial"/>
      <w:b/>
      <w:bCs w:val="0"/>
      <w:caps/>
      <w:kern w:val="32"/>
      <w:szCs w:val="32"/>
      <w:lang w:eastAsia="en-US"/>
    </w:rPr>
  </w:style>
  <w:style w:type="paragraph" w:customStyle="1" w:styleId="HeadingL2">
    <w:name w:val="Heading L2"/>
    <w:basedOn w:val="HeadingL1"/>
    <w:link w:val="HeadingL2Char"/>
    <w:qFormat/>
    <w:rsid w:val="00BE7B99"/>
    <w:pPr>
      <w:keepNext w:val="0"/>
      <w:numPr>
        <w:ilvl w:val="1"/>
      </w:numPr>
      <w:spacing w:before="120"/>
      <w:jc w:val="both"/>
    </w:pPr>
    <w:rPr>
      <w:rFonts w:eastAsiaTheme="minorHAnsi"/>
      <w:b w:val="0"/>
      <w:bCs/>
      <w:caps w:val="0"/>
      <w:szCs w:val="22"/>
      <w:lang w:eastAsia="zh-TW"/>
    </w:rPr>
  </w:style>
  <w:style w:type="character" w:customStyle="1" w:styleId="HeadingL2Char">
    <w:name w:val="Heading L2 Char"/>
    <w:basedOn w:val="DefaultParagraphFont"/>
    <w:link w:val="HeadingL2"/>
    <w:rsid w:val="00BE7B99"/>
    <w:rPr>
      <w:rFonts w:eastAsiaTheme="minorHAnsi" w:cs="Arial"/>
      <w:bCs/>
      <w:kern w:val="32"/>
    </w:rPr>
  </w:style>
  <w:style w:type="character" w:customStyle="1" w:styleId="FooterL0Char">
    <w:name w:val="Footer L0 Char"/>
    <w:basedOn w:val="DefaultParagraphFont"/>
    <w:link w:val="FooterL0"/>
    <w:rsid w:val="00982B7F"/>
    <w:rPr>
      <w:rFonts w:cs="Arial"/>
      <w:sz w:val="18"/>
      <w:szCs w:val="18"/>
    </w:rPr>
  </w:style>
  <w:style w:type="paragraph" w:customStyle="1" w:styleId="FooterL1">
    <w:name w:val="Footer L1"/>
    <w:basedOn w:val="FooterL0"/>
    <w:next w:val="Normal"/>
    <w:link w:val="FooterL1Char"/>
    <w:qFormat/>
    <w:rsid w:val="00982B7F"/>
    <w:pPr>
      <w:ind w:left="720"/>
    </w:pPr>
  </w:style>
  <w:style w:type="paragraph" w:customStyle="1" w:styleId="HeadingL3">
    <w:name w:val="Heading L3"/>
    <w:basedOn w:val="HeadingL2"/>
    <w:link w:val="HeadingL3Char"/>
    <w:qFormat/>
    <w:rsid w:val="00982B7F"/>
    <w:pPr>
      <w:numPr>
        <w:ilvl w:val="2"/>
      </w:numPr>
    </w:pPr>
    <w:rPr>
      <w:bCs w:val="0"/>
    </w:rPr>
  </w:style>
  <w:style w:type="character" w:customStyle="1" w:styleId="HeadingL3Char">
    <w:name w:val="Heading L3 Char"/>
    <w:basedOn w:val="DefaultParagraphFont"/>
    <w:link w:val="HeadingL3"/>
    <w:rsid w:val="00982B7F"/>
    <w:rPr>
      <w:rFonts w:eastAsiaTheme="minorHAnsi" w:cs="Arial"/>
      <w:kern w:val="32"/>
    </w:rPr>
  </w:style>
  <w:style w:type="character" w:customStyle="1" w:styleId="FooterL1Char">
    <w:name w:val="Footer L1 Char"/>
    <w:basedOn w:val="DefaultParagraphFont"/>
    <w:link w:val="FooterL1"/>
    <w:rsid w:val="00982B7F"/>
    <w:rPr>
      <w:rFonts w:cs="Arial"/>
      <w:sz w:val="18"/>
      <w:szCs w:val="18"/>
    </w:rPr>
  </w:style>
  <w:style w:type="paragraph" w:customStyle="1" w:styleId="FooterL2">
    <w:name w:val="Footer L2"/>
    <w:basedOn w:val="FooterL1"/>
    <w:next w:val="Normal"/>
    <w:link w:val="FooterL2Char"/>
    <w:qFormat/>
    <w:rsid w:val="00982B7F"/>
    <w:pPr>
      <w:ind w:left="1440"/>
    </w:pPr>
  </w:style>
  <w:style w:type="paragraph" w:customStyle="1" w:styleId="HeadingL4">
    <w:name w:val="Heading L4"/>
    <w:basedOn w:val="HeadingL3"/>
    <w:link w:val="HeadingL4Char"/>
    <w:qFormat/>
    <w:rsid w:val="00982B7F"/>
    <w:pPr>
      <w:numPr>
        <w:ilvl w:val="3"/>
      </w:numPr>
    </w:pPr>
    <w:rPr>
      <w:bCs/>
    </w:rPr>
  </w:style>
  <w:style w:type="character" w:customStyle="1" w:styleId="HeadingL4Char">
    <w:name w:val="Heading L4 Char"/>
    <w:basedOn w:val="DefaultParagraphFont"/>
    <w:link w:val="HeadingL4"/>
    <w:rsid w:val="00982B7F"/>
    <w:rPr>
      <w:rFonts w:eastAsiaTheme="minorHAnsi" w:cs="Arial"/>
      <w:bCs/>
      <w:kern w:val="32"/>
    </w:rPr>
  </w:style>
  <w:style w:type="paragraph" w:customStyle="1" w:styleId="HeadingL5">
    <w:name w:val="Heading L5"/>
    <w:basedOn w:val="HeadingL4"/>
    <w:link w:val="HeadingL5Char"/>
    <w:qFormat/>
    <w:rsid w:val="00BE7B99"/>
    <w:pPr>
      <w:numPr>
        <w:ilvl w:val="4"/>
      </w:numPr>
      <w:ind w:left="4752"/>
    </w:pPr>
    <w:rPr>
      <w:bCs w:val="0"/>
    </w:rPr>
  </w:style>
  <w:style w:type="character" w:customStyle="1" w:styleId="HeadingL5Char">
    <w:name w:val="Heading L5 Char"/>
    <w:basedOn w:val="DefaultParagraphFont"/>
    <w:link w:val="HeadingL5"/>
    <w:rsid w:val="00BE7B99"/>
    <w:rPr>
      <w:rFonts w:eastAsiaTheme="minorHAnsi" w:cs="Arial"/>
      <w:kern w:val="32"/>
    </w:rPr>
  </w:style>
  <w:style w:type="paragraph" w:customStyle="1" w:styleId="NoteL1">
    <w:name w:val="Note L1"/>
    <w:basedOn w:val="NoteL0"/>
    <w:next w:val="HeadingL2"/>
    <w:link w:val="NoteL1Char"/>
    <w:qFormat/>
    <w:rsid w:val="00982B7F"/>
    <w:pPr>
      <w:ind w:left="1440"/>
    </w:pPr>
  </w:style>
  <w:style w:type="character" w:customStyle="1" w:styleId="NoteL1Char">
    <w:name w:val="Note L1 Char"/>
    <w:basedOn w:val="NoteL0Char"/>
    <w:link w:val="NoteL1"/>
    <w:rsid w:val="00982B7F"/>
    <w:rPr>
      <w:rFonts w:eastAsiaTheme="minorHAnsi"/>
      <w:bCs/>
      <w:i/>
      <w:iCs/>
      <w:color w:val="000000" w:themeColor="text1"/>
      <w:lang w:val="en-US" w:eastAsia="en-US"/>
    </w:rPr>
  </w:style>
  <w:style w:type="paragraph" w:customStyle="1" w:styleId="NoteL2">
    <w:name w:val="Note L2"/>
    <w:basedOn w:val="NoteL1"/>
    <w:next w:val="HeadingL2"/>
    <w:link w:val="NoteL2Char"/>
    <w:qFormat/>
    <w:rsid w:val="00982B7F"/>
    <w:pPr>
      <w:ind w:left="2160"/>
    </w:pPr>
  </w:style>
  <w:style w:type="character" w:customStyle="1" w:styleId="NoteL2Char">
    <w:name w:val="Note L2 Char"/>
    <w:basedOn w:val="NoteL0Char"/>
    <w:link w:val="NoteL2"/>
    <w:rsid w:val="00982B7F"/>
    <w:rPr>
      <w:rFonts w:eastAsiaTheme="minorHAnsi"/>
      <w:bCs/>
      <w:i/>
      <w:iCs/>
      <w:color w:val="000000" w:themeColor="text1"/>
      <w:lang w:val="en-US" w:eastAsia="en-US"/>
    </w:rPr>
  </w:style>
  <w:style w:type="paragraph" w:customStyle="1" w:styleId="NoteL3">
    <w:name w:val="Note L3"/>
    <w:basedOn w:val="NoteL2"/>
    <w:next w:val="HeadingL3"/>
    <w:link w:val="NoteL3Char"/>
    <w:qFormat/>
    <w:rsid w:val="00982B7F"/>
    <w:pPr>
      <w:ind w:left="3024"/>
    </w:pPr>
  </w:style>
  <w:style w:type="character" w:customStyle="1" w:styleId="NoteL3Char">
    <w:name w:val="Note L3 Char"/>
    <w:basedOn w:val="NoteL2Char"/>
    <w:link w:val="NoteL3"/>
    <w:rsid w:val="00982B7F"/>
    <w:rPr>
      <w:rFonts w:eastAsiaTheme="minorHAnsi"/>
      <w:bCs/>
      <w:i/>
      <w:iCs/>
      <w:color w:val="000000" w:themeColor="text1"/>
      <w:lang w:val="en-US" w:eastAsia="en-US"/>
    </w:rPr>
  </w:style>
  <w:style w:type="paragraph" w:customStyle="1" w:styleId="NoteL4">
    <w:name w:val="Note L4"/>
    <w:basedOn w:val="NoteL3"/>
    <w:next w:val="HeadingL4"/>
    <w:link w:val="NoteL4Char"/>
    <w:qFormat/>
    <w:rsid w:val="00982B7F"/>
    <w:pPr>
      <w:ind w:left="4176"/>
    </w:pPr>
  </w:style>
  <w:style w:type="character" w:customStyle="1" w:styleId="NoteL4Char">
    <w:name w:val="Note L4 Char"/>
    <w:basedOn w:val="NoteL3Char"/>
    <w:link w:val="NoteL4"/>
    <w:rsid w:val="00982B7F"/>
    <w:rPr>
      <w:rFonts w:eastAsiaTheme="minorHAnsi"/>
      <w:bCs/>
      <w:i/>
      <w:iCs/>
      <w:color w:val="000000" w:themeColor="text1"/>
      <w:lang w:val="en-US" w:eastAsia="en-US"/>
    </w:rPr>
  </w:style>
  <w:style w:type="paragraph" w:customStyle="1" w:styleId="NoteL5">
    <w:name w:val="Note L5"/>
    <w:basedOn w:val="NoteL4"/>
    <w:next w:val="HeadingL5"/>
    <w:link w:val="NoteL5Char"/>
    <w:qFormat/>
    <w:rsid w:val="00982B7F"/>
    <w:pPr>
      <w:ind w:left="5616"/>
    </w:pPr>
  </w:style>
  <w:style w:type="character" w:customStyle="1" w:styleId="NoteL5Char">
    <w:name w:val="Note L5 Char"/>
    <w:basedOn w:val="NoteL4Char"/>
    <w:link w:val="NoteL5"/>
    <w:rsid w:val="00982B7F"/>
    <w:rPr>
      <w:rFonts w:eastAsiaTheme="minorHAnsi"/>
      <w:bCs/>
      <w:i/>
      <w:iCs/>
      <w:color w:val="000000" w:themeColor="text1"/>
      <w:lang w:val="en-US" w:eastAsia="en-US"/>
    </w:rPr>
  </w:style>
  <w:style w:type="paragraph" w:customStyle="1" w:styleId="ParagraphL1">
    <w:name w:val="Paragraph L1"/>
    <w:basedOn w:val="Normal"/>
    <w:link w:val="ParagraphL1Char"/>
    <w:qFormat/>
    <w:rsid w:val="00982B7F"/>
    <w:pPr>
      <w:keepLines/>
      <w:spacing w:before="120"/>
      <w:ind w:left="576"/>
      <w:jc w:val="both"/>
    </w:pPr>
    <w:rPr>
      <w:rFonts w:eastAsiaTheme="minorHAnsi"/>
      <w:bCs/>
      <w:iCs/>
      <w:color w:val="000000" w:themeColor="text1"/>
    </w:rPr>
  </w:style>
  <w:style w:type="character" w:customStyle="1" w:styleId="ParagraphL1Char">
    <w:name w:val="Paragraph L1 Char"/>
    <w:basedOn w:val="DefaultParagraphFont"/>
    <w:link w:val="ParagraphL1"/>
    <w:rsid w:val="00982B7F"/>
    <w:rPr>
      <w:rFonts w:eastAsiaTheme="minorHAnsi"/>
      <w:bCs/>
      <w:iCs/>
      <w:color w:val="000000" w:themeColor="text1"/>
      <w:lang w:val="en-US" w:eastAsia="en-US"/>
    </w:rPr>
  </w:style>
  <w:style w:type="paragraph" w:customStyle="1" w:styleId="ParagraphL2">
    <w:name w:val="Paragraph L2"/>
    <w:basedOn w:val="ParagraphL1"/>
    <w:link w:val="ParagraphL2Char"/>
    <w:qFormat/>
    <w:rsid w:val="00982B7F"/>
    <w:pPr>
      <w:ind w:left="1296"/>
    </w:pPr>
    <w:rPr>
      <w:bCs w:val="0"/>
    </w:rPr>
  </w:style>
  <w:style w:type="character" w:customStyle="1" w:styleId="ParagraphL2Char">
    <w:name w:val="Paragraph L2 Char"/>
    <w:basedOn w:val="DefaultParagraphFont"/>
    <w:link w:val="ParagraphL2"/>
    <w:rsid w:val="00982B7F"/>
    <w:rPr>
      <w:rFonts w:eastAsiaTheme="minorHAnsi"/>
      <w:iCs/>
      <w:color w:val="000000" w:themeColor="text1"/>
      <w:lang w:val="en-US" w:eastAsia="en-US"/>
    </w:rPr>
  </w:style>
  <w:style w:type="paragraph" w:customStyle="1" w:styleId="ParagraphL3">
    <w:name w:val="Paragraph L3"/>
    <w:basedOn w:val="ParagraphL2"/>
    <w:link w:val="ParagraphL3Char"/>
    <w:qFormat/>
    <w:rsid w:val="00982B7F"/>
    <w:pPr>
      <w:ind w:left="2160"/>
    </w:pPr>
    <w:rPr>
      <w:bCs/>
    </w:rPr>
  </w:style>
  <w:style w:type="character" w:customStyle="1" w:styleId="ParagraphL3Char">
    <w:name w:val="Paragraph L3 Char"/>
    <w:basedOn w:val="DefaultParagraphFont"/>
    <w:link w:val="ParagraphL3"/>
    <w:rsid w:val="00982B7F"/>
    <w:rPr>
      <w:rFonts w:eastAsiaTheme="minorHAnsi"/>
      <w:bCs/>
      <w:iCs/>
      <w:color w:val="000000" w:themeColor="text1"/>
      <w:lang w:val="en-US" w:eastAsia="en-US"/>
    </w:rPr>
  </w:style>
  <w:style w:type="paragraph" w:customStyle="1" w:styleId="ParagraphL4">
    <w:name w:val="Paragraph L4"/>
    <w:basedOn w:val="ParagraphL3"/>
    <w:link w:val="ParagraphL4Char"/>
    <w:qFormat/>
    <w:rsid w:val="00982B7F"/>
    <w:pPr>
      <w:ind w:left="3312"/>
    </w:pPr>
    <w:rPr>
      <w:bCs w:val="0"/>
    </w:rPr>
  </w:style>
  <w:style w:type="character" w:customStyle="1" w:styleId="ParagraphL4Char">
    <w:name w:val="Paragraph L4 Char"/>
    <w:basedOn w:val="DefaultParagraphFont"/>
    <w:link w:val="ParagraphL4"/>
    <w:rsid w:val="00982B7F"/>
    <w:rPr>
      <w:rFonts w:eastAsiaTheme="minorHAnsi"/>
      <w:iCs/>
      <w:color w:val="000000" w:themeColor="text1"/>
      <w:lang w:val="en-US" w:eastAsia="en-US"/>
    </w:rPr>
  </w:style>
  <w:style w:type="paragraph" w:customStyle="1" w:styleId="ParagraphL5">
    <w:name w:val="Paragraph L5"/>
    <w:basedOn w:val="ParagraphL4"/>
    <w:link w:val="ParagraphL5Char"/>
    <w:qFormat/>
    <w:rsid w:val="00982B7F"/>
    <w:pPr>
      <w:spacing w:before="0"/>
      <w:ind w:left="4752"/>
    </w:pPr>
    <w:rPr>
      <w:iCs w:val="0"/>
    </w:rPr>
  </w:style>
  <w:style w:type="character" w:customStyle="1" w:styleId="ParagraphL5Char">
    <w:name w:val="Paragraph L5 Char"/>
    <w:basedOn w:val="DefaultParagraphFont"/>
    <w:link w:val="ParagraphL5"/>
    <w:rsid w:val="00982B7F"/>
    <w:rPr>
      <w:rFonts w:eastAsiaTheme="minorHAnsi"/>
      <w:color w:val="000000" w:themeColor="text1"/>
      <w:lang w:val="en-US" w:eastAsia="en-US"/>
    </w:rPr>
  </w:style>
  <w:style w:type="paragraph" w:styleId="Subtitle0">
    <w:name w:val="Subtitle"/>
    <w:basedOn w:val="SubTitle"/>
    <w:next w:val="Normal"/>
    <w:link w:val="SubtitleChar0"/>
    <w:uiPriority w:val="11"/>
    <w:rsid w:val="003D2793"/>
  </w:style>
  <w:style w:type="character" w:customStyle="1" w:styleId="SubtitleChar0">
    <w:name w:val="Subtitle Char"/>
    <w:basedOn w:val="DefaultParagraphFont"/>
    <w:link w:val="Subtitle0"/>
    <w:uiPriority w:val="11"/>
    <w:rsid w:val="003D2793"/>
    <w:rPr>
      <w:rFonts w:ascii="Arial" w:eastAsia="Times New Roman" w:hAnsi="Arial" w:cs="Arial"/>
      <w:b/>
      <w:bCs/>
      <w:i/>
      <w:caps/>
      <w:kern w:val="28"/>
      <w:sz w:val="20"/>
      <w:lang w:val="it-IT" w:eastAsia="en-US"/>
    </w:rPr>
  </w:style>
  <w:style w:type="character" w:customStyle="1" w:styleId="FooterL2Char">
    <w:name w:val="Footer L2 Char"/>
    <w:basedOn w:val="FooterL1Char"/>
    <w:link w:val="FooterL2"/>
    <w:rsid w:val="00982B7F"/>
    <w:rPr>
      <w:rFonts w:cs="Arial"/>
      <w:sz w:val="18"/>
      <w:szCs w:val="18"/>
    </w:rPr>
  </w:style>
  <w:style w:type="paragraph" w:customStyle="1" w:styleId="FooterL3">
    <w:name w:val="Footer L3"/>
    <w:basedOn w:val="FooterL2"/>
    <w:next w:val="Normal"/>
    <w:link w:val="FooterL3Char"/>
    <w:qFormat/>
    <w:rsid w:val="00982B7F"/>
    <w:pPr>
      <w:ind w:left="2304"/>
    </w:pPr>
  </w:style>
  <w:style w:type="character" w:customStyle="1" w:styleId="FooterL3Char">
    <w:name w:val="Footer L3 Char"/>
    <w:basedOn w:val="FooterL2Char"/>
    <w:link w:val="FooterL3"/>
    <w:rsid w:val="00982B7F"/>
    <w:rPr>
      <w:rFonts w:cs="Arial"/>
      <w:sz w:val="18"/>
      <w:szCs w:val="18"/>
    </w:rPr>
  </w:style>
  <w:style w:type="paragraph" w:customStyle="1" w:styleId="FooterL4">
    <w:name w:val="Footer L4"/>
    <w:basedOn w:val="FooterL3"/>
    <w:next w:val="Normal"/>
    <w:link w:val="FooterL4Char"/>
    <w:qFormat/>
    <w:rsid w:val="00982B7F"/>
    <w:pPr>
      <w:ind w:left="3456"/>
    </w:pPr>
  </w:style>
  <w:style w:type="paragraph" w:customStyle="1" w:styleId="TableHeader">
    <w:name w:val="Table Header"/>
    <w:basedOn w:val="Normal"/>
    <w:qFormat/>
    <w:rsid w:val="00982B7F"/>
    <w:pPr>
      <w:spacing w:after="20"/>
      <w:jc w:val="center"/>
    </w:pPr>
    <w:rPr>
      <w:b/>
      <w:bCs/>
      <w:sz w:val="20"/>
      <w:lang w:eastAsia="en-GB"/>
    </w:rPr>
  </w:style>
  <w:style w:type="paragraph" w:customStyle="1" w:styleId="TableContent">
    <w:name w:val="Table Content"/>
    <w:basedOn w:val="Normal"/>
    <w:qFormat/>
    <w:rsid w:val="00982B7F"/>
    <w:pPr>
      <w:spacing w:after="20"/>
    </w:pPr>
    <w:rPr>
      <w:rFonts w:eastAsiaTheme="minorHAnsi"/>
      <w:bCs/>
      <w:sz w:val="20"/>
    </w:rPr>
  </w:style>
  <w:style w:type="table" w:styleId="GridTable4">
    <w:name w:val="Grid Table 4"/>
    <w:basedOn w:val="TableNormal"/>
    <w:uiPriority w:val="49"/>
    <w:rsid w:val="005B46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rFonts w:ascii="Arial" w:hAnsi="Arial"/>
        <w:b/>
        <w:bCs/>
        <w:color w:val="FFFFFF" w:themeColor="background1"/>
        <w:sz w:val="22"/>
      </w:rPr>
      <w:tblPr/>
      <w:tcPr>
        <w:shd w:val="clear" w:color="auto" w:fill="D9D9D9" w:themeFill="background1" w:themeFillShade="D9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FooterL4Char">
    <w:name w:val="Footer L4 Char"/>
    <w:basedOn w:val="FooterL3Char"/>
    <w:link w:val="FooterL4"/>
    <w:rsid w:val="00982B7F"/>
    <w:rPr>
      <w:rFonts w:cs="Arial"/>
      <w:sz w:val="18"/>
      <w:szCs w:val="18"/>
    </w:rPr>
  </w:style>
  <w:style w:type="paragraph" w:customStyle="1" w:styleId="FooterL5">
    <w:name w:val="Footer L5"/>
    <w:basedOn w:val="FooterL4"/>
    <w:next w:val="Normal"/>
    <w:link w:val="FooterL5Char"/>
    <w:qFormat/>
    <w:rsid w:val="00982B7F"/>
    <w:pPr>
      <w:ind w:left="4896"/>
    </w:pPr>
  </w:style>
  <w:style w:type="character" w:customStyle="1" w:styleId="FooterL5Char">
    <w:name w:val="Footer L5 Char"/>
    <w:basedOn w:val="FooterL4Char"/>
    <w:link w:val="FooterL5"/>
    <w:rsid w:val="00982B7F"/>
    <w:rPr>
      <w:rFonts w:cs="Arial"/>
      <w:sz w:val="18"/>
      <w:szCs w:val="18"/>
    </w:rPr>
  </w:style>
  <w:style w:type="paragraph" w:customStyle="1" w:styleId="Header-DocumentTitle">
    <w:name w:val="Header - Document Title"/>
    <w:basedOn w:val="Normal"/>
    <w:next w:val="Normal"/>
    <w:link w:val="Header-DocumentTitleChar"/>
    <w:qFormat/>
    <w:rsid w:val="00982B7F"/>
    <w:pPr>
      <w:jc w:val="both"/>
    </w:pPr>
    <w:rPr>
      <w:rFonts w:ascii="Arial Bold" w:hAnsi="Arial Bold"/>
      <w:b/>
      <w:noProof/>
      <w:color w:val="000000" w:themeColor="text1"/>
      <w:szCs w:val="21"/>
    </w:rPr>
  </w:style>
  <w:style w:type="character" w:customStyle="1" w:styleId="Header-DocumentTitleChar">
    <w:name w:val="Header - Document Title Char"/>
    <w:basedOn w:val="DefaultParagraphFont"/>
    <w:link w:val="Header-DocumentTitle"/>
    <w:rsid w:val="00982B7F"/>
    <w:rPr>
      <w:rFonts w:ascii="Arial Bold" w:hAnsi="Arial Bold"/>
      <w:b/>
      <w:noProof/>
      <w:color w:val="000000" w:themeColor="text1"/>
      <w:szCs w:val="21"/>
    </w:rPr>
  </w:style>
  <w:style w:type="paragraph" w:customStyle="1" w:styleId="HeadingL0">
    <w:name w:val="Heading L0"/>
    <w:basedOn w:val="Normal"/>
    <w:next w:val="Normal"/>
    <w:link w:val="HeadingL0Char"/>
    <w:qFormat/>
    <w:rsid w:val="00BE7B99"/>
    <w:pPr>
      <w:keepNext/>
      <w:keepLines/>
      <w:spacing w:before="240"/>
    </w:pPr>
    <w:rPr>
      <w:rFonts w:ascii="Arial Bold" w:hAnsi="Arial Bold"/>
      <w:b/>
      <w:bCs/>
      <w:caps/>
      <w:color w:val="000000" w:themeColor="text1"/>
    </w:rPr>
  </w:style>
  <w:style w:type="paragraph" w:customStyle="1" w:styleId="Attachments">
    <w:name w:val="Attachments"/>
    <w:basedOn w:val="Normal"/>
    <w:next w:val="Normal"/>
    <w:link w:val="AttachmentsChar"/>
    <w:qFormat/>
    <w:rsid w:val="00982B7F"/>
    <w:pPr>
      <w:spacing w:before="120"/>
    </w:pPr>
    <w:rPr>
      <w:rFonts w:ascii="Arial Bold" w:hAnsi="Arial Bold"/>
      <w:b/>
      <w:bCs/>
      <w:color w:val="000000" w:themeColor="text1"/>
    </w:rPr>
  </w:style>
  <w:style w:type="character" w:customStyle="1" w:styleId="AttachmentsChar">
    <w:name w:val="Attachments Char"/>
    <w:basedOn w:val="DefaultParagraphFont"/>
    <w:link w:val="Attachments"/>
    <w:rsid w:val="00982B7F"/>
    <w:rPr>
      <w:rFonts w:ascii="Arial Bold" w:hAnsi="Arial Bold"/>
      <w:b/>
      <w:bCs/>
      <w:color w:val="000000" w:themeColor="text1"/>
    </w:rPr>
  </w:style>
  <w:style w:type="paragraph" w:customStyle="1" w:styleId="NoteL0">
    <w:name w:val="Note L0"/>
    <w:basedOn w:val="Normal"/>
    <w:next w:val="Normal"/>
    <w:link w:val="NoteL0Char"/>
    <w:qFormat/>
    <w:rsid w:val="00982B7F"/>
    <w:pPr>
      <w:keepLines/>
      <w:numPr>
        <w:numId w:val="13"/>
      </w:numPr>
      <w:spacing w:before="120"/>
      <w:ind w:left="864" w:hanging="864"/>
      <w:jc w:val="both"/>
    </w:pPr>
    <w:rPr>
      <w:rFonts w:eastAsiaTheme="minorHAnsi"/>
      <w:bCs/>
      <w:i/>
      <w:iCs/>
      <w:color w:val="000000" w:themeColor="text1"/>
    </w:rPr>
  </w:style>
  <w:style w:type="character" w:customStyle="1" w:styleId="NoteL0Char">
    <w:name w:val="Note L0 Char"/>
    <w:basedOn w:val="DefaultParagraphFont"/>
    <w:link w:val="NoteL0"/>
    <w:rsid w:val="00982B7F"/>
    <w:rPr>
      <w:rFonts w:eastAsiaTheme="minorHAnsi"/>
      <w:bCs/>
      <w:i/>
      <w:iCs/>
      <w:color w:val="000000" w:themeColor="text1"/>
      <w:lang w:val="en-US" w:eastAsia="en-US"/>
    </w:rPr>
  </w:style>
  <w:style w:type="character" w:customStyle="1" w:styleId="HeadingL0Char">
    <w:name w:val="Heading L0 Char"/>
    <w:basedOn w:val="DefaultParagraphFont"/>
    <w:link w:val="HeadingL0"/>
    <w:rsid w:val="00BE7B99"/>
    <w:rPr>
      <w:rFonts w:ascii="Arial Bold" w:hAnsi="Arial Bold"/>
      <w:b/>
      <w:bCs/>
      <w:caps/>
      <w:color w:val="000000" w:themeColor="text1"/>
    </w:rPr>
  </w:style>
  <w:style w:type="paragraph" w:customStyle="1" w:styleId="HeadingL1NoTOC">
    <w:name w:val="Heading L1 No TOC"/>
    <w:basedOn w:val="HeadingL1"/>
    <w:next w:val="HeadingL2"/>
    <w:link w:val="HeadingL1NoTOCChar"/>
    <w:qFormat/>
    <w:rsid w:val="00982B7F"/>
  </w:style>
  <w:style w:type="paragraph" w:styleId="TOCHeading">
    <w:name w:val="TOC Heading"/>
    <w:basedOn w:val="Heading1"/>
    <w:next w:val="Normal"/>
    <w:uiPriority w:val="39"/>
    <w:unhideWhenUsed/>
    <w:rsid w:val="00184CEC"/>
    <w:pPr>
      <w:keepLines/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szCs w:val="32"/>
    </w:rPr>
  </w:style>
  <w:style w:type="paragraph" w:customStyle="1" w:styleId="TOCHeader">
    <w:name w:val="TOC Header"/>
    <w:basedOn w:val="Normal"/>
    <w:link w:val="TOCHeaderChar"/>
    <w:qFormat/>
    <w:rsid w:val="00982B7F"/>
    <w:rPr>
      <w:rFonts w:ascii="Arial Bold" w:hAnsi="Arial Bold"/>
      <w:b/>
      <w:caps/>
      <w:color w:val="000000" w:themeColor="text1"/>
      <w:u w:val="single"/>
    </w:rPr>
  </w:style>
  <w:style w:type="character" w:customStyle="1" w:styleId="TOC1Char">
    <w:name w:val="TOC 1 Char"/>
    <w:basedOn w:val="DefaultParagraphFont"/>
    <w:link w:val="TOC1"/>
    <w:uiPriority w:val="39"/>
    <w:rsid w:val="00982B7F"/>
    <w:rPr>
      <w:rFonts w:ascii="Arial Bold" w:hAnsi="Arial Bold" w:cs="Arial"/>
      <w:b/>
      <w:bCs/>
      <w:caps/>
      <w:noProof/>
      <w:color w:val="000000" w:themeColor="text1"/>
    </w:rPr>
  </w:style>
  <w:style w:type="character" w:customStyle="1" w:styleId="TOCHeaderChar">
    <w:name w:val="TOC Header Char"/>
    <w:basedOn w:val="DefaultParagraphFont"/>
    <w:link w:val="TOCHeader"/>
    <w:rsid w:val="00982B7F"/>
    <w:rPr>
      <w:rFonts w:ascii="Arial Bold" w:hAnsi="Arial Bold"/>
      <w:b/>
      <w:caps/>
      <w:color w:val="000000" w:themeColor="text1"/>
      <w:u w:val="single"/>
    </w:rPr>
  </w:style>
  <w:style w:type="character" w:customStyle="1" w:styleId="HeadingL1NoTOCChar">
    <w:name w:val="Heading L1 No TOC Char"/>
    <w:basedOn w:val="HeadingL1Char"/>
    <w:link w:val="HeadingL1NoTOC"/>
    <w:rsid w:val="00982B7F"/>
    <w:rPr>
      <w:rFonts w:eastAsiaTheme="majorEastAsia" w:cs="Arial"/>
      <w:b/>
      <w:bCs w:val="0"/>
      <w:caps/>
      <w:kern w:val="32"/>
      <w:szCs w:val="32"/>
      <w:lang w:eastAsia="en-US"/>
    </w:rPr>
  </w:style>
  <w:style w:type="paragraph" w:customStyle="1" w:styleId="HeadingL2Bold">
    <w:name w:val="Heading L2 Bold"/>
    <w:basedOn w:val="HeadingL2"/>
    <w:next w:val="HeadingL2"/>
    <w:link w:val="HeadingL2BoldChar"/>
    <w:qFormat/>
    <w:rsid w:val="00BE7B99"/>
    <w:pPr>
      <w:keepNext/>
    </w:pPr>
    <w:rPr>
      <w:b/>
      <w:bCs w:val="0"/>
    </w:rPr>
  </w:style>
  <w:style w:type="character" w:customStyle="1" w:styleId="HeadingL2BoldChar">
    <w:name w:val="Heading L2 Bold Char"/>
    <w:basedOn w:val="HeadingL2Char"/>
    <w:link w:val="HeadingL2Bold"/>
    <w:rsid w:val="00BE7B99"/>
    <w:rPr>
      <w:rFonts w:eastAsiaTheme="minorHAnsi" w:cs="Arial"/>
      <w:b/>
      <w:bCs w:val="0"/>
      <w:kern w:val="32"/>
    </w:rPr>
  </w:style>
  <w:style w:type="paragraph" w:customStyle="1" w:styleId="HeadingL2TOC">
    <w:name w:val="Heading L2 TOC"/>
    <w:basedOn w:val="HeadingL2"/>
    <w:next w:val="HeadingL2"/>
    <w:link w:val="HeadingL2TOCChar"/>
    <w:qFormat/>
    <w:rsid w:val="00982B7F"/>
  </w:style>
  <w:style w:type="character" w:customStyle="1" w:styleId="HeadingL2TOCChar">
    <w:name w:val="Heading L2 TOC Char"/>
    <w:basedOn w:val="HeadingL2Char"/>
    <w:link w:val="HeadingL2TOC"/>
    <w:rsid w:val="00982B7F"/>
    <w:rPr>
      <w:rFonts w:eastAsiaTheme="minorHAnsi" w:cs="Arial"/>
      <w:bCs/>
      <w:kern w:val="32"/>
    </w:rPr>
  </w:style>
  <w:style w:type="paragraph" w:customStyle="1" w:styleId="HeadingL3Bold">
    <w:name w:val="Heading L3 Bold"/>
    <w:basedOn w:val="HeadingL3"/>
    <w:next w:val="HeadingL3"/>
    <w:link w:val="HeadingL3BoldChar"/>
    <w:qFormat/>
    <w:rsid w:val="00BE7B99"/>
    <w:pPr>
      <w:keepNext/>
    </w:pPr>
    <w:rPr>
      <w:b/>
      <w:bCs/>
    </w:rPr>
  </w:style>
  <w:style w:type="character" w:customStyle="1" w:styleId="HeadingL3BoldChar">
    <w:name w:val="Heading L3 Bold Char"/>
    <w:basedOn w:val="HeadingL3Char"/>
    <w:link w:val="HeadingL3Bold"/>
    <w:rsid w:val="00BE7B99"/>
    <w:rPr>
      <w:rFonts w:eastAsiaTheme="minorHAnsi" w:cs="Arial"/>
      <w:b/>
      <w:bCs/>
      <w:kern w:val="32"/>
    </w:rPr>
  </w:style>
  <w:style w:type="paragraph" w:customStyle="1" w:styleId="HeadingL3TOC">
    <w:name w:val="Heading L3 TOC"/>
    <w:basedOn w:val="HeadingL3"/>
    <w:next w:val="HeadingL3"/>
    <w:link w:val="HeadingL3TOCChar"/>
    <w:qFormat/>
    <w:rsid w:val="00982B7F"/>
  </w:style>
  <w:style w:type="character" w:customStyle="1" w:styleId="HeadingL3TOCChar">
    <w:name w:val="Heading L3 TOC Char"/>
    <w:basedOn w:val="HeadingL3Char"/>
    <w:link w:val="HeadingL3TOC"/>
    <w:rsid w:val="00982B7F"/>
    <w:rPr>
      <w:rFonts w:eastAsiaTheme="minorHAnsi" w:cs="Arial"/>
      <w:kern w:val="32"/>
    </w:rPr>
  </w:style>
  <w:style w:type="paragraph" w:customStyle="1" w:styleId="HeadlingL0NoTOC">
    <w:name w:val="Headling L0 No TOC"/>
    <w:basedOn w:val="HeadingL0"/>
    <w:next w:val="Normal"/>
    <w:link w:val="HeadlingL0NoTOCChar"/>
    <w:qFormat/>
    <w:rsid w:val="00982B7F"/>
  </w:style>
  <w:style w:type="character" w:customStyle="1" w:styleId="HeadlingL0NoTOCChar">
    <w:name w:val="Headling L0 No TOC Char"/>
    <w:basedOn w:val="HeadingL0Char"/>
    <w:link w:val="HeadlingL0NoTOC"/>
    <w:rsid w:val="00982B7F"/>
    <w:rPr>
      <w:rFonts w:ascii="Arial Bold" w:hAnsi="Arial Bold"/>
      <w:b/>
      <w:bCs/>
      <w:cap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5C0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ductcomplaint@alfasigma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.Rice\OneDrive%20-%20Alfasigma%20S.p.A\Downloads\Appendix%2011%20-%20Form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5CB641F0C60B4DA0BB559F5F286DF0" ma:contentTypeVersion="2" ma:contentTypeDescription="Create a new document." ma:contentTypeScope="" ma:versionID="07e7d0ad76a6b7a220084286148a7b20">
  <xsd:schema xmlns:xsd="http://www.w3.org/2001/XMLSchema" xmlns:xs="http://www.w3.org/2001/XMLSchema" xmlns:p="http://schemas.microsoft.com/office/2006/metadata/properties" xmlns:ns2="a03341c8-6f6c-4158-9c8d-5d6ff403f6a5" targetNamespace="http://schemas.microsoft.com/office/2006/metadata/properties" ma:root="true" ma:fieldsID="fbd360c8b8e87a9a9f11ce6a18bf7ffc" ns2:_="">
    <xsd:import namespace="a03341c8-6f6c-4158-9c8d-5d6ff403f6a5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341c8-6f6c-4158-9c8d-5d6ff403f6a5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internalName="Document_x0020_type">
      <xsd:simpleType>
        <xsd:restriction base="dms:Text">
          <xsd:maxLength value="255"/>
        </xsd:restriction>
      </xsd:simpleType>
    </xsd:element>
    <xsd:element name="Category" ma:index="9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>
  <documentManagement>
    <Document_x0020_type xmlns="a03341c8-6f6c-4158-9c8d-5d6ff403f6a5" xsi:nil="true"/>
    <Category xmlns="a03341c8-6f6c-4158-9c8d-5d6ff403f6a5" xsi:nil="true"/>
  </documentManagement>
</p:properties>
</file>

<file path=customXml/itemProps1.xml><?xml version="1.0" encoding="utf-8"?>
<ds:datastoreItem xmlns:ds="http://schemas.openxmlformats.org/officeDocument/2006/customXml" ds:itemID="{7E60053A-EA08-4BBB-9668-D903BF05F4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341c8-6f6c-4158-9c8d-5d6ff403f6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DF69EE-4C5B-4690-9875-651DD4645E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D6DF10-72D4-4BF1-930C-FE3C1B0831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0E219A-5462-413E-A1DE-3D03192B2857}">
  <ds:schemaRefs>
    <ds:schemaRef ds:uri="http://schemas.microsoft.com/office/2006/metadata/properties"/>
    <ds:schemaRef ds:uri="a03341c8-6f6c-4158-9c8d-5d6ff403f6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Appendix 11 - Form Template (1)</Template>
  <TotalTime>5</TotalTime>
  <Pages>2</Pages>
  <Words>534</Words>
  <Characters>3048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DOCUMENT MANAGEMENT POLICY</vt:lpstr>
      <vt:lpstr>DOCUMENT MANAGEMENT POLICY</vt:lpstr>
    </vt:vector>
  </TitlesOfParts>
  <Company>Alfasigma S.P.A.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MANAGEMENT POLICY</dc:title>
  <dc:subject/>
  <dc:creator>Rice Cindy</dc:creator>
  <cp:keywords/>
  <dc:description/>
  <cp:lastModifiedBy>Rice Cindy</cp:lastModifiedBy>
  <cp:revision>4</cp:revision>
  <cp:lastPrinted>2019-06-06T12:29:00Z</cp:lastPrinted>
  <dcterms:created xsi:type="dcterms:W3CDTF">2026-04-22T14:36:00Z</dcterms:created>
  <dcterms:modified xsi:type="dcterms:W3CDTF">2026-04-22T14:42:00Z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0x010100505CB641F0C60B4DA0BB559F5F286DF0</vt:lpwstr>
  </property>
  <property fmtid="{D5CDD505-2E9C-101B-9397-08002B2CF9AE}" pid="3" name="Additional Approvers">
    <vt:lpwstr/>
  </property>
  <property fmtid="{D5CDD505-2E9C-101B-9397-08002B2CF9AE}" pid="4" name="sql">
    <vt:lpwstr>Draft</vt:lpwstr>
  </property>
  <property fmtid="{D5CDD505-2E9C-101B-9397-08002B2CF9AE}" pid="5" name="Parent Document">
    <vt:lpwstr>(none)</vt:lpwstr>
  </property>
  <property fmtid="{D5CDD505-2E9C-101B-9397-08002B2CF9AE}" pid="6" name="Document Subtype">
    <vt:lpwstr>(none)</vt:lpwstr>
  </property>
  <property fmtid="{D5CDD505-2E9C-101B-9397-08002B2CF9AE}" pid="7" name="Document Type">
    <vt:lpwstr>Operational Document</vt:lpwstr>
  </property>
  <property fmtid="{D5CDD505-2E9C-101B-9397-08002B2CF9AE}" pid="8" name="MSIP_Label_e08ac341-bc75-42ab-b407-a03ae95416da_Enabled">
    <vt:lpwstr>true</vt:lpwstr>
  </property>
  <property fmtid="{D5CDD505-2E9C-101B-9397-08002B2CF9AE}" pid="9" name="MSIP_Label_e08ac341-bc75-42ab-b407-a03ae95416da_SetDate">
    <vt:lpwstr>2025-02-13T04:55:18Z</vt:lpwstr>
  </property>
  <property fmtid="{D5CDD505-2E9C-101B-9397-08002B2CF9AE}" pid="10" name="MSIP_Label_e08ac341-bc75-42ab-b407-a03ae95416da_Method">
    <vt:lpwstr>Standard</vt:lpwstr>
  </property>
  <property fmtid="{D5CDD505-2E9C-101B-9397-08002B2CF9AE}" pid="11" name="MSIP_Label_e08ac341-bc75-42ab-b407-a03ae95416da_Name">
    <vt:lpwstr>Intercept Pharmaceuticals Inc - Confidential</vt:lpwstr>
  </property>
  <property fmtid="{D5CDD505-2E9C-101B-9397-08002B2CF9AE}" pid="12" name="MSIP_Label_e08ac341-bc75-42ab-b407-a03ae95416da_SiteId">
    <vt:lpwstr>dfb7f17f-0ae9-4971-a8c4-572c5ac4e194</vt:lpwstr>
  </property>
  <property fmtid="{D5CDD505-2E9C-101B-9397-08002B2CF9AE}" pid="13" name="MSIP_Label_e08ac341-bc75-42ab-b407-a03ae95416da_ActionId">
    <vt:lpwstr>9492bf00-3578-43c3-94d2-8eef8ce96081</vt:lpwstr>
  </property>
  <property fmtid="{D5CDD505-2E9C-101B-9397-08002B2CF9AE}" pid="14" name="MSIP_Label_e08ac341-bc75-42ab-b407-a03ae95416da_ContentBits">
    <vt:lpwstr>0</vt:lpwstr>
  </property>
  <property fmtid="{D5CDD505-2E9C-101B-9397-08002B2CF9AE}" pid="15" name="MSIP_Label_e08ac341-bc75-42ab-b407-a03ae95416da_Tag">
    <vt:lpwstr>10, 3, 0, 1</vt:lpwstr>
  </property>
</Properties>
</file>